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702EF" w14:textId="77777777" w:rsidR="00B72E85" w:rsidRPr="00F053C5" w:rsidRDefault="00B72E85" w:rsidP="003A1716">
      <w:pPr>
        <w:pStyle w:val="a3"/>
        <w:ind w:right="-720"/>
        <w:rPr>
          <w:rFonts w:asciiTheme="minorBidi" w:hAnsiTheme="minorBidi" w:cstheme="minorBidi"/>
          <w:sz w:val="28"/>
          <w:szCs w:val="28"/>
          <w:rtl/>
        </w:rPr>
      </w:pPr>
      <w:r w:rsidRPr="00F053C5">
        <w:rPr>
          <w:rFonts w:asciiTheme="minorBidi" w:hAnsiTheme="minorBidi" w:cstheme="minorBidi"/>
          <w:sz w:val="28"/>
          <w:szCs w:val="28"/>
          <w:highlight w:val="lightGray"/>
          <w:rtl/>
        </w:rPr>
        <w:t xml:space="preserve">תיעוד טיפול קבוצתי / כיתתי </w:t>
      </w:r>
      <w:r w:rsidR="00952B7C" w:rsidRPr="00F053C5">
        <w:rPr>
          <w:rFonts w:asciiTheme="minorBidi" w:hAnsiTheme="minorBidi" w:cstheme="minorBidi"/>
          <w:sz w:val="28"/>
          <w:szCs w:val="28"/>
          <w:highlight w:val="lightGray"/>
          <w:rtl/>
        </w:rPr>
        <w:t>/ גני</w:t>
      </w:r>
    </w:p>
    <w:p w14:paraId="33B84558" w14:textId="77777777" w:rsidR="00050A9E" w:rsidRDefault="00721A2E" w:rsidP="00050A9E">
      <w:pPr>
        <w:pStyle w:val="a3"/>
        <w:ind w:right="-720"/>
        <w:jc w:val="left"/>
        <w:rPr>
          <w:rFonts w:asciiTheme="minorBidi" w:hAnsiTheme="minorBidi" w:cstheme="minorBidi"/>
          <w:sz w:val="24"/>
          <w:szCs w:val="24"/>
          <w:rtl/>
        </w:rPr>
      </w:pPr>
      <w:r w:rsidRPr="00C53C67">
        <w:rPr>
          <w:rFonts w:asciiTheme="minorBidi" w:hAnsiTheme="minorBidi" w:cstheme="minorBidi" w:hint="cs"/>
          <w:sz w:val="24"/>
          <w:szCs w:val="24"/>
          <w:rtl/>
        </w:rPr>
        <w:t>שנה"ל</w:t>
      </w:r>
      <w:r w:rsidR="00C53C67" w:rsidRPr="00C53C67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 w:hint="cs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0"/>
      <w:r w:rsidR="00050A9E">
        <w:rPr>
          <w:rFonts w:asciiTheme="minorBidi" w:hAnsiTheme="minorBidi" w:cstheme="minorBidi" w:hint="cs"/>
          <w:sz w:val="24"/>
          <w:szCs w:val="24"/>
          <w:rtl/>
        </w:rPr>
        <w:t xml:space="preserve">  </w:t>
      </w:r>
      <w:r w:rsidR="00050A9E">
        <w:rPr>
          <w:rFonts w:asciiTheme="minorBidi" w:hAnsiTheme="minorBidi" w:cstheme="minorBidi" w:hint="cs"/>
          <w:sz w:val="24"/>
          <w:szCs w:val="24"/>
          <w:rtl/>
        </w:rPr>
        <w:tab/>
      </w:r>
      <w:r w:rsidR="00050A9E">
        <w:rPr>
          <w:rFonts w:asciiTheme="minorBidi" w:hAnsiTheme="minorBidi" w:cstheme="minorBidi" w:hint="cs"/>
          <w:sz w:val="24"/>
          <w:szCs w:val="24"/>
          <w:rtl/>
        </w:rPr>
        <w:tab/>
      </w:r>
      <w:r w:rsidR="00050A9E">
        <w:rPr>
          <w:rFonts w:asciiTheme="minorBidi" w:hAnsiTheme="minorBidi" w:cstheme="minorBidi" w:hint="cs"/>
          <w:sz w:val="24"/>
          <w:szCs w:val="24"/>
          <w:rtl/>
        </w:rPr>
        <w:tab/>
      </w:r>
      <w:r w:rsidR="00050A9E">
        <w:rPr>
          <w:rFonts w:asciiTheme="minorBidi" w:hAnsiTheme="minorBidi" w:cstheme="minorBidi" w:hint="cs"/>
          <w:sz w:val="24"/>
          <w:szCs w:val="24"/>
          <w:rtl/>
        </w:rPr>
        <w:tab/>
      </w:r>
      <w:r w:rsidR="00050A9E">
        <w:rPr>
          <w:rFonts w:asciiTheme="minorBidi" w:hAnsiTheme="minorBidi" w:cstheme="minorBidi" w:hint="cs"/>
          <w:sz w:val="24"/>
          <w:szCs w:val="24"/>
          <w:rtl/>
        </w:rPr>
        <w:tab/>
      </w:r>
    </w:p>
    <w:p w14:paraId="3F49157D" w14:textId="77777777" w:rsidR="00721A2E" w:rsidRPr="00C53C67" w:rsidRDefault="00050A9E" w:rsidP="00050A9E">
      <w:pPr>
        <w:pStyle w:val="a3"/>
        <w:ind w:right="-720"/>
        <w:jc w:val="left"/>
        <w:rPr>
          <w:rFonts w:asciiTheme="minorBidi" w:hAnsiTheme="minorBidi" w:cstheme="minorBidi"/>
          <w:sz w:val="24"/>
          <w:szCs w:val="24"/>
          <w:rtl/>
        </w:rPr>
      </w:pPr>
      <w:r w:rsidRPr="00C53C67">
        <w:rPr>
          <w:rFonts w:asciiTheme="minorBidi" w:hAnsiTheme="minorBidi" w:cstheme="minorBidi"/>
          <w:sz w:val="24"/>
          <w:szCs w:val="24"/>
          <w:rtl/>
        </w:rPr>
        <w:t xml:space="preserve">מטרות הקבוצה: </w:t>
      </w:r>
      <w:r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C53C67">
        <w:rPr>
          <w:rFonts w:asciiTheme="minorBidi" w:hAnsiTheme="minorBidi" w:cstheme="minorBidi"/>
          <w:sz w:val="24"/>
          <w:szCs w:val="24"/>
          <w:rtl/>
        </w:rPr>
      </w:r>
      <w:r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</w:p>
    <w:p w14:paraId="71CA320D" w14:textId="77777777" w:rsidR="00B72E85" w:rsidRPr="00C53C67" w:rsidRDefault="008A774F" w:rsidP="00050A9E">
      <w:pPr>
        <w:pStyle w:val="a3"/>
        <w:ind w:left="-496" w:right="-720" w:firstLine="496"/>
        <w:jc w:val="left"/>
        <w:rPr>
          <w:rFonts w:asciiTheme="minorBidi" w:hAnsiTheme="minorBidi" w:cstheme="minorBidi"/>
          <w:sz w:val="24"/>
          <w:szCs w:val="24"/>
          <w:rtl/>
        </w:rPr>
      </w:pPr>
      <w:r w:rsidRPr="00C53C67">
        <w:rPr>
          <w:rFonts w:asciiTheme="minorBidi" w:hAnsiTheme="minorBidi" w:cstheme="minorBidi"/>
          <w:sz w:val="24"/>
          <w:szCs w:val="24"/>
          <w:rtl/>
        </w:rPr>
        <w:t>שמות מנחה / מנחי הקבוצה ו</w:t>
      </w:r>
      <w:r w:rsidRPr="00C53C67">
        <w:rPr>
          <w:rFonts w:asciiTheme="minorBidi" w:hAnsiTheme="minorBidi" w:cstheme="minorBidi" w:hint="cs"/>
          <w:sz w:val="24"/>
          <w:szCs w:val="24"/>
          <w:rtl/>
        </w:rPr>
        <w:t>מקצועם</w:t>
      </w:r>
      <w:r w:rsidR="00B72E85" w:rsidRPr="00C53C67">
        <w:rPr>
          <w:rFonts w:asciiTheme="minorBidi" w:hAnsiTheme="minorBidi" w:cstheme="minorBidi"/>
          <w:sz w:val="24"/>
          <w:szCs w:val="24"/>
          <w:rtl/>
        </w:rPr>
        <w:t xml:space="preserve">: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"/>
      <w:r w:rsidR="00050A9E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="00B72E85" w:rsidRPr="00C53C67">
        <w:rPr>
          <w:rFonts w:asciiTheme="minorBidi" w:hAnsiTheme="minorBidi" w:cstheme="minorBidi"/>
          <w:sz w:val="24"/>
          <w:szCs w:val="24"/>
          <w:rtl/>
        </w:rPr>
        <w:t xml:space="preserve">נושא הקבוצה: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2"/>
      <w:r w:rsidR="00050A9E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="00B72E85" w:rsidRPr="00C53C67">
        <w:rPr>
          <w:rFonts w:asciiTheme="minorBidi" w:hAnsiTheme="minorBidi" w:cstheme="minorBidi"/>
          <w:sz w:val="24"/>
          <w:szCs w:val="24"/>
          <w:rtl/>
        </w:rPr>
        <w:t>חודש: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3"/>
    </w:p>
    <w:p w14:paraId="74EF0E29" w14:textId="77777777" w:rsidR="00B72E85" w:rsidRPr="00C53C67" w:rsidRDefault="00B72E85" w:rsidP="00050A9E">
      <w:pPr>
        <w:pStyle w:val="a3"/>
        <w:ind w:left="-496" w:right="-720" w:firstLine="496"/>
        <w:jc w:val="left"/>
        <w:rPr>
          <w:rFonts w:asciiTheme="minorBidi" w:hAnsiTheme="minorBidi" w:cstheme="minorBidi"/>
          <w:sz w:val="24"/>
          <w:szCs w:val="24"/>
          <w:rtl/>
        </w:rPr>
      </w:pPr>
      <w:r w:rsidRPr="00C53C67">
        <w:rPr>
          <w:rFonts w:asciiTheme="minorBidi" w:hAnsiTheme="minorBidi" w:cstheme="minorBidi"/>
          <w:sz w:val="24"/>
          <w:szCs w:val="24"/>
          <w:rtl/>
        </w:rPr>
        <w:t>שמות התלמידים: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4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5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6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7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8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9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0"/>
      <w:r w:rsidRPr="00C53C67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E17D4F" w:rsidRPr="00C53C67">
        <w:rPr>
          <w:rFonts w:asciiTheme="minorBidi" w:hAnsiTheme="minorBidi" w:cstheme="minorBidi"/>
          <w:sz w:val="24"/>
          <w:szCs w:val="24"/>
          <w:rtl/>
        </w:rPr>
        <w:t>,</w:t>
      </w:r>
      <w:r w:rsidR="00C53C67" w:rsidRPr="00C53C67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="00E17D4F" w:rsidRPr="00C53C67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tbl>
      <w:tblPr>
        <w:tblStyle w:val="a9"/>
        <w:tblpPr w:leftFromText="180" w:rightFromText="180" w:vertAnchor="text" w:horzAnchor="margin" w:tblpY="473"/>
        <w:bidiVisual/>
        <w:tblW w:w="13608" w:type="dxa"/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9245"/>
        <w:gridCol w:w="1670"/>
      </w:tblGrid>
      <w:tr w:rsidR="00050A9E" w:rsidRPr="00C53C67" w14:paraId="2243EA25" w14:textId="77777777" w:rsidTr="00050A9E">
        <w:trPr>
          <w:trHeight w:val="1010"/>
        </w:trPr>
        <w:tc>
          <w:tcPr>
            <w:tcW w:w="1134" w:type="dxa"/>
            <w:shd w:val="clear" w:color="auto" w:fill="D9D9D9" w:themeFill="background1" w:themeFillShade="D9"/>
          </w:tcPr>
          <w:p w14:paraId="11FF3B66" w14:textId="77777777" w:rsidR="00050A9E" w:rsidRPr="00C53C67" w:rsidRDefault="00050A9E" w:rsidP="00050A9E">
            <w:pPr>
              <w:pStyle w:val="3"/>
              <w:rPr>
                <w:rFonts w:asciiTheme="minorBidi" w:hAnsiTheme="minorBidi" w:cstheme="minorBidi"/>
              </w:rPr>
            </w:pPr>
            <w:r w:rsidRPr="00C53C67">
              <w:rPr>
                <w:rFonts w:asciiTheme="minorBidi" w:hAnsiTheme="minorBidi" w:cstheme="minorBidi"/>
                <w:rtl/>
              </w:rPr>
              <w:t>מס' מפגש ותאריך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7967F51" w14:textId="77777777" w:rsidR="00050A9E" w:rsidRPr="00C53C67" w:rsidRDefault="00050A9E" w:rsidP="00050A9E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C53C67">
              <w:rPr>
                <w:rFonts w:asciiTheme="minorBidi" w:hAnsiTheme="minorBidi" w:cstheme="minorBidi" w:hint="cs"/>
                <w:sz w:val="24"/>
                <w:szCs w:val="24"/>
                <w:rtl/>
              </w:rPr>
              <w:t>תאריך ו</w:t>
            </w:r>
            <w:r w:rsidRPr="00C53C67">
              <w:rPr>
                <w:rFonts w:asciiTheme="minorBidi" w:hAnsiTheme="minorBidi" w:cstheme="minorBidi"/>
                <w:sz w:val="24"/>
                <w:szCs w:val="24"/>
                <w:rtl/>
              </w:rPr>
              <w:t>מהלך המפגש (תיאור התכנים)</w:t>
            </w:r>
          </w:p>
        </w:tc>
        <w:tc>
          <w:tcPr>
            <w:tcW w:w="9245" w:type="dxa"/>
            <w:shd w:val="clear" w:color="auto" w:fill="D9D9D9" w:themeFill="background1" w:themeFillShade="D9"/>
          </w:tcPr>
          <w:p w14:paraId="339EEFF0" w14:textId="77777777" w:rsidR="00050A9E" w:rsidRPr="00C53C67" w:rsidRDefault="00050A9E" w:rsidP="00050A9E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C53C67">
              <w:rPr>
                <w:rFonts w:asciiTheme="minorBidi" w:hAnsiTheme="minorBidi" w:cstheme="minorBidi"/>
                <w:sz w:val="24"/>
                <w:szCs w:val="24"/>
                <w:rtl/>
              </w:rPr>
              <w:t>תיאור תהליך העברת הקבוצה (שת"פ, התנגדות, אינטראקציות בינאישיות</w:t>
            </w:r>
            <w:r w:rsidRPr="00C53C67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ועוד</w:t>
            </w:r>
            <w:r w:rsidRPr="00C53C67">
              <w:rPr>
                <w:rFonts w:asciiTheme="minorBidi" w:hAnsiTheme="minorBidi" w:cstheme="minorBidi"/>
                <w:sz w:val="24"/>
                <w:szCs w:val="24"/>
                <w:rtl/>
              </w:rPr>
              <w:t>)</w:t>
            </w:r>
          </w:p>
          <w:p w14:paraId="736795CA" w14:textId="77777777" w:rsidR="00050A9E" w:rsidRPr="00C53C67" w:rsidRDefault="00050A9E" w:rsidP="00050A9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C53C67">
              <w:rPr>
                <w:rFonts w:asciiTheme="minorBidi" w:hAnsiTheme="minorBidi" w:cstheme="minorBidi" w:hint="cs"/>
                <w:sz w:val="24"/>
                <w:szCs w:val="24"/>
                <w:rtl/>
              </w:rPr>
              <w:t>ו</w:t>
            </w:r>
            <w:r w:rsidRPr="00C53C67">
              <w:rPr>
                <w:rFonts w:asciiTheme="minorBidi" w:hAnsiTheme="minorBidi" w:cstheme="minorBidi"/>
                <w:sz w:val="24"/>
                <w:szCs w:val="24"/>
                <w:rtl/>
              </w:rPr>
              <w:t>התייחסות אישית לתלמידים</w:t>
            </w:r>
          </w:p>
        </w:tc>
        <w:tc>
          <w:tcPr>
            <w:tcW w:w="1670" w:type="dxa"/>
            <w:shd w:val="clear" w:color="auto" w:fill="D9D9D9" w:themeFill="background1" w:themeFillShade="D9"/>
          </w:tcPr>
          <w:p w14:paraId="67EA4AC9" w14:textId="77777777" w:rsidR="00050A9E" w:rsidRPr="00C53C67" w:rsidRDefault="00050A9E" w:rsidP="00050A9E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C53C67">
              <w:rPr>
                <w:rFonts w:asciiTheme="minorBidi" w:hAnsiTheme="minorBidi" w:cstheme="minorBidi"/>
                <w:sz w:val="24"/>
                <w:szCs w:val="24"/>
                <w:rtl/>
              </w:rPr>
              <w:t>תכנון מפגש הבא</w:t>
            </w:r>
          </w:p>
        </w:tc>
      </w:tr>
      <w:tr w:rsidR="00050A9E" w:rsidRPr="00C53C67" w14:paraId="3F1B473D" w14:textId="77777777" w:rsidTr="00050A9E">
        <w:trPr>
          <w:trHeight w:val="197"/>
        </w:trPr>
        <w:tc>
          <w:tcPr>
            <w:tcW w:w="1134" w:type="dxa"/>
            <w:vMerge w:val="restart"/>
          </w:tcPr>
          <w:p w14:paraId="227A6137" w14:textId="77777777" w:rsidR="00050A9E" w:rsidRPr="00C53C67" w:rsidRDefault="00050A9E" w:rsidP="00050A9E">
            <w:pPr>
              <w:pStyle w:val="2"/>
              <w:rPr>
                <w:rFonts w:asciiTheme="minorBidi" w:hAnsiTheme="minorBidi" w:cstheme="minorBidi"/>
                <w:sz w:val="24"/>
                <w:szCs w:val="24"/>
                <w:rtl/>
                <w:lang w:val="en-US"/>
              </w:rPr>
            </w:pPr>
          </w:p>
        </w:tc>
        <w:tc>
          <w:tcPr>
            <w:tcW w:w="1559" w:type="dxa"/>
            <w:vMerge w:val="restart"/>
          </w:tcPr>
          <w:p w14:paraId="4BF0314E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14:paraId="58A04B43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9245" w:type="dxa"/>
          </w:tcPr>
          <w:p w14:paraId="18741F96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14:paraId="39EC7397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1461D5E0" w14:textId="77777777" w:rsidTr="00050A9E">
        <w:trPr>
          <w:trHeight w:val="84"/>
        </w:trPr>
        <w:tc>
          <w:tcPr>
            <w:tcW w:w="1134" w:type="dxa"/>
            <w:vMerge/>
          </w:tcPr>
          <w:p w14:paraId="1488D1C5" w14:textId="77777777" w:rsidR="00050A9E" w:rsidRPr="00C53C67" w:rsidRDefault="00050A9E" w:rsidP="00050A9E">
            <w:pPr>
              <w:pStyle w:val="2"/>
              <w:rPr>
                <w:rFonts w:asciiTheme="minorBidi" w:hAnsiTheme="minorBidi" w:cstheme="minorBidi"/>
                <w:sz w:val="24"/>
                <w:szCs w:val="24"/>
                <w:rtl/>
                <w:lang w:val="en-US"/>
              </w:rPr>
            </w:pPr>
          </w:p>
        </w:tc>
        <w:tc>
          <w:tcPr>
            <w:tcW w:w="1559" w:type="dxa"/>
            <w:vMerge/>
          </w:tcPr>
          <w:p w14:paraId="5FE4278A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9245" w:type="dxa"/>
          </w:tcPr>
          <w:p w14:paraId="4ECDC315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6C1D053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32B7CD2C" w14:textId="77777777" w:rsidTr="00050A9E">
        <w:trPr>
          <w:trHeight w:val="82"/>
        </w:trPr>
        <w:tc>
          <w:tcPr>
            <w:tcW w:w="1134" w:type="dxa"/>
            <w:vMerge/>
          </w:tcPr>
          <w:p w14:paraId="08569E10" w14:textId="77777777" w:rsidR="00050A9E" w:rsidRPr="00C53C67" w:rsidRDefault="00050A9E" w:rsidP="00050A9E">
            <w:pPr>
              <w:pStyle w:val="2"/>
              <w:rPr>
                <w:rFonts w:asciiTheme="minorBidi" w:hAnsiTheme="minorBidi" w:cstheme="minorBidi"/>
                <w:sz w:val="24"/>
                <w:szCs w:val="24"/>
                <w:rtl/>
                <w:lang w:val="en-US"/>
              </w:rPr>
            </w:pPr>
          </w:p>
        </w:tc>
        <w:tc>
          <w:tcPr>
            <w:tcW w:w="1559" w:type="dxa"/>
            <w:vMerge/>
          </w:tcPr>
          <w:p w14:paraId="7DFA7B50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9245" w:type="dxa"/>
          </w:tcPr>
          <w:p w14:paraId="0D59B26A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70" w:type="dxa"/>
            <w:vMerge/>
          </w:tcPr>
          <w:p w14:paraId="451E33D8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2A8E6ED6" w14:textId="77777777" w:rsidTr="00050A9E">
        <w:trPr>
          <w:trHeight w:val="70"/>
        </w:trPr>
        <w:tc>
          <w:tcPr>
            <w:tcW w:w="1134" w:type="dxa"/>
            <w:vMerge/>
          </w:tcPr>
          <w:p w14:paraId="5046D372" w14:textId="77777777" w:rsidR="00050A9E" w:rsidRPr="00C53C67" w:rsidRDefault="00050A9E" w:rsidP="00050A9E">
            <w:pPr>
              <w:pStyle w:val="2"/>
              <w:rPr>
                <w:rFonts w:asciiTheme="minorBidi" w:hAnsiTheme="minorBidi" w:cstheme="minorBidi"/>
                <w:sz w:val="24"/>
                <w:szCs w:val="24"/>
                <w:rtl/>
                <w:lang w:val="en-US"/>
              </w:rPr>
            </w:pPr>
          </w:p>
        </w:tc>
        <w:tc>
          <w:tcPr>
            <w:tcW w:w="1559" w:type="dxa"/>
            <w:vMerge/>
          </w:tcPr>
          <w:p w14:paraId="482A9AAC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9245" w:type="dxa"/>
          </w:tcPr>
          <w:p w14:paraId="257CA5A8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70" w:type="dxa"/>
            <w:vMerge/>
          </w:tcPr>
          <w:p w14:paraId="39EBEA75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789C115F" w14:textId="77777777" w:rsidTr="00050A9E">
        <w:trPr>
          <w:trHeight w:val="415"/>
        </w:trPr>
        <w:tc>
          <w:tcPr>
            <w:tcW w:w="1134" w:type="dxa"/>
            <w:vMerge w:val="restart"/>
          </w:tcPr>
          <w:p w14:paraId="353EC389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43E036A9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9245" w:type="dxa"/>
          </w:tcPr>
          <w:p w14:paraId="0B9DCDB6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14:paraId="3FE96A34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69EAF7FE" w14:textId="77777777" w:rsidTr="00050A9E">
        <w:trPr>
          <w:trHeight w:val="414"/>
        </w:trPr>
        <w:tc>
          <w:tcPr>
            <w:tcW w:w="1134" w:type="dxa"/>
            <w:vMerge/>
          </w:tcPr>
          <w:p w14:paraId="16536A77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92821F0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9245" w:type="dxa"/>
          </w:tcPr>
          <w:p w14:paraId="33AAAB56" w14:textId="77777777" w:rsidR="00050A9E" w:rsidRPr="00C53C67" w:rsidRDefault="00050A9E" w:rsidP="00050A9E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57BD018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2DB05D75" w14:textId="77777777" w:rsidTr="00050A9E">
        <w:trPr>
          <w:trHeight w:val="490"/>
        </w:trPr>
        <w:tc>
          <w:tcPr>
            <w:tcW w:w="1134" w:type="dxa"/>
            <w:vMerge/>
          </w:tcPr>
          <w:p w14:paraId="7638ABDA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725CF91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9245" w:type="dxa"/>
          </w:tcPr>
          <w:p w14:paraId="0098D3CF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14:paraId="02024F7F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3F3FB85B" w14:textId="77777777" w:rsidTr="00050A9E">
        <w:trPr>
          <w:trHeight w:val="489"/>
        </w:trPr>
        <w:tc>
          <w:tcPr>
            <w:tcW w:w="1134" w:type="dxa"/>
            <w:vMerge/>
          </w:tcPr>
          <w:p w14:paraId="61FE17D2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BE4BB53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9245" w:type="dxa"/>
          </w:tcPr>
          <w:p w14:paraId="40F35431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51F1AB26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4EDDEFA3" w14:textId="77777777" w:rsidTr="00050A9E">
        <w:trPr>
          <w:trHeight w:val="352"/>
        </w:trPr>
        <w:tc>
          <w:tcPr>
            <w:tcW w:w="1134" w:type="dxa"/>
            <w:vMerge w:val="restart"/>
          </w:tcPr>
          <w:p w14:paraId="0A9055F3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5E3E0B6A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9245" w:type="dxa"/>
          </w:tcPr>
          <w:p w14:paraId="0D48CDEF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</w:tcPr>
          <w:p w14:paraId="3D10F6EE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076787A4" w14:textId="77777777" w:rsidTr="00050A9E">
        <w:trPr>
          <w:trHeight w:val="351"/>
        </w:trPr>
        <w:tc>
          <w:tcPr>
            <w:tcW w:w="1134" w:type="dxa"/>
            <w:vMerge/>
          </w:tcPr>
          <w:p w14:paraId="333F1EA0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786B4DF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9245" w:type="dxa"/>
          </w:tcPr>
          <w:p w14:paraId="25D59333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0D7CCA3F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050A9E" w:rsidRPr="00C53C67" w14:paraId="7DE2F661" w14:textId="77777777" w:rsidTr="00050A9E">
        <w:trPr>
          <w:trHeight w:val="109"/>
        </w:trPr>
        <w:tc>
          <w:tcPr>
            <w:tcW w:w="1134" w:type="dxa"/>
            <w:vMerge/>
          </w:tcPr>
          <w:p w14:paraId="29CB4D43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75FBD08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9245" w:type="dxa"/>
          </w:tcPr>
          <w:p w14:paraId="2EE3D6DD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670" w:type="dxa"/>
          </w:tcPr>
          <w:p w14:paraId="75B6B8F8" w14:textId="77777777" w:rsidR="00050A9E" w:rsidRPr="00C53C67" w:rsidRDefault="00050A9E" w:rsidP="00050A9E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</w:tbl>
    <w:p w14:paraId="0712E3D9" w14:textId="77777777" w:rsidR="008B5553" w:rsidRPr="00050A9E" w:rsidRDefault="00B72E85" w:rsidP="00050A9E">
      <w:pPr>
        <w:pStyle w:val="a3"/>
        <w:ind w:left="-496" w:right="-720" w:firstLine="496"/>
        <w:jc w:val="left"/>
        <w:rPr>
          <w:rFonts w:asciiTheme="minorBidi" w:hAnsiTheme="minorBidi" w:cstheme="minorBidi"/>
          <w:sz w:val="24"/>
          <w:szCs w:val="24"/>
        </w:rPr>
      </w:pPr>
      <w:r w:rsidRPr="00C53C67">
        <w:rPr>
          <w:rFonts w:asciiTheme="minorBidi" w:hAnsiTheme="minorBidi" w:cstheme="minorBidi"/>
          <w:sz w:val="24"/>
          <w:szCs w:val="24"/>
          <w:rtl/>
        </w:rPr>
        <w:t>שמות התלמידים</w:t>
      </w:r>
      <w:r w:rsidR="00C53C67" w:rsidRPr="00C53C67">
        <w:rPr>
          <w:rFonts w:asciiTheme="minorBidi" w:hAnsiTheme="minorBidi" w:cstheme="minorBidi" w:hint="cs"/>
          <w:sz w:val="24"/>
          <w:szCs w:val="24"/>
          <w:rtl/>
        </w:rPr>
        <w:t>: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1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2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3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4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5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6"/>
      <w:r w:rsidRPr="00C53C6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C53C67" w:rsidRPr="00C53C67">
        <w:rPr>
          <w:rFonts w:asciiTheme="minorBidi" w:hAnsiTheme="minorBidi" w:cstheme="minorBidi"/>
          <w:sz w:val="24"/>
          <w:szCs w:val="24"/>
        </w:rPr>
        <w:instrText>FORMTEXT</w:instrText>
      </w:r>
      <w:r w:rsidR="00C53C67" w:rsidRPr="00C53C67">
        <w:rPr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separate"/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C53C67" w:rsidRPr="00C53C67">
        <w:rPr>
          <w:rFonts w:asciiTheme="minorBidi" w:hAnsiTheme="minorBidi" w:cstheme="minorBidi"/>
          <w:noProof/>
          <w:sz w:val="24"/>
          <w:szCs w:val="24"/>
          <w:rtl/>
        </w:rPr>
        <w:t> </w:t>
      </w:r>
      <w:r w:rsidR="003465A4" w:rsidRPr="00C53C67">
        <w:rPr>
          <w:rFonts w:asciiTheme="minorBidi" w:hAnsiTheme="minorBidi" w:cstheme="minorBidi"/>
          <w:sz w:val="24"/>
          <w:szCs w:val="24"/>
          <w:rtl/>
        </w:rPr>
        <w:fldChar w:fldCharType="end"/>
      </w:r>
      <w:bookmarkEnd w:id="17"/>
      <w:r w:rsidRPr="00C53C67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sectPr w:rsidR="008B5553" w:rsidRPr="00050A9E" w:rsidSect="00050A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134" w:left="1440" w:header="708" w:footer="708" w:gutter="0"/>
      <w:pgBorders w:offsetFrom="page">
        <w:top w:val="single" w:sz="12" w:space="24" w:color="548DD4" w:themeColor="text2" w:themeTint="99"/>
        <w:left w:val="single" w:sz="12" w:space="24" w:color="548DD4" w:themeColor="text2" w:themeTint="99"/>
        <w:bottom w:val="single" w:sz="12" w:space="24" w:color="548DD4" w:themeColor="text2" w:themeTint="99"/>
        <w:right w:val="single" w:sz="12" w:space="24" w:color="548DD4" w:themeColor="text2" w:themeTint="99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A9FD2" w14:textId="77777777" w:rsidR="0056747E" w:rsidRDefault="0056747E" w:rsidP="00B72E85">
      <w:pPr>
        <w:spacing w:after="0" w:line="240" w:lineRule="auto"/>
      </w:pPr>
      <w:r>
        <w:separator/>
      </w:r>
    </w:p>
  </w:endnote>
  <w:endnote w:type="continuationSeparator" w:id="0">
    <w:p w14:paraId="17476F32" w14:textId="77777777" w:rsidR="0056747E" w:rsidRDefault="0056747E" w:rsidP="00B72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0F63" w14:textId="77777777" w:rsidR="000E4F51" w:rsidRDefault="000E4F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6EFAE" w14:textId="77777777" w:rsidR="000E4F51" w:rsidRDefault="000E4F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7D8E" w14:textId="77777777" w:rsidR="000E4F51" w:rsidRDefault="000E4F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CB76C" w14:textId="77777777" w:rsidR="0056747E" w:rsidRDefault="0056747E" w:rsidP="00B72E85">
      <w:pPr>
        <w:spacing w:after="0" w:line="240" w:lineRule="auto"/>
      </w:pPr>
      <w:r>
        <w:separator/>
      </w:r>
    </w:p>
  </w:footnote>
  <w:footnote w:type="continuationSeparator" w:id="0">
    <w:p w14:paraId="4B6F782E" w14:textId="77777777" w:rsidR="0056747E" w:rsidRDefault="0056747E" w:rsidP="00B72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6F136" w14:textId="77777777" w:rsidR="000E4F51" w:rsidRDefault="000E4F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68E0" w14:textId="2A239E41" w:rsidR="00270EB3" w:rsidRDefault="00270EB3" w:rsidP="00270EB3">
    <w:pPr>
      <w:pStyle w:val="a5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8F3DD25" wp14:editId="5D05F8A1">
          <wp:simplePos x="0" y="0"/>
          <wp:positionH relativeFrom="column">
            <wp:posOffset>95250</wp:posOffset>
          </wp:positionH>
          <wp:positionV relativeFrom="paragraph">
            <wp:posOffset>-100330</wp:posOffset>
          </wp:positionV>
          <wp:extent cx="4603750" cy="739775"/>
          <wp:effectExtent l="0" t="0" r="6350" b="3175"/>
          <wp:wrapThrough wrapText="bothSides">
            <wp:wrapPolygon edited="0">
              <wp:start x="0" y="0"/>
              <wp:lineTo x="0" y="21136"/>
              <wp:lineTo x="21540" y="21136"/>
              <wp:lineTo x="21540" y="0"/>
              <wp:lineTo x="0" y="0"/>
            </wp:wrapPolygon>
          </wp:wrapThrough>
          <wp:docPr id="67470882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708822" name="תמונה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75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4F51">
      <w:rPr>
        <w:rFonts w:hint="cs"/>
        <w:rtl/>
      </w:rPr>
      <w:t xml:space="preserve">   </w:t>
    </w:r>
    <w:r w:rsidR="000E4F51">
      <w:rPr>
        <w:rFonts w:hint="cs"/>
        <w:rtl/>
      </w:rPr>
      <w:t xml:space="preserve">משרד החינוך  </w:t>
    </w:r>
  </w:p>
  <w:p w14:paraId="65F286DC" w14:textId="42FE2022" w:rsidR="000E4F51" w:rsidRPr="00270EB3" w:rsidRDefault="00270EB3" w:rsidP="00270EB3">
    <w:pPr>
      <w:pStyle w:val="a5"/>
      <w:rPr>
        <w:rtl/>
      </w:rPr>
    </w:pPr>
    <w:r>
      <w:rPr>
        <w:rFonts w:hint="cs"/>
        <w:rtl/>
      </w:rPr>
      <w:t xml:space="preserve">   </w:t>
    </w:r>
    <w:r w:rsidR="000E4F51">
      <w:rPr>
        <w:rFonts w:hint="cs"/>
        <w:rtl/>
      </w:rPr>
      <w:t>אגף א' לחינוך מיוחד</w:t>
    </w:r>
    <w:r>
      <w:rPr>
        <w:rFonts w:hint="cs"/>
        <w:rtl/>
      </w:rPr>
      <w:t xml:space="preserve"> </w:t>
    </w:r>
  </w:p>
  <w:p w14:paraId="242C9D82" w14:textId="77777777" w:rsidR="000E4F51" w:rsidRDefault="000E4F51" w:rsidP="000E4F51">
    <w:pPr>
      <w:pStyle w:val="a5"/>
      <w:rPr>
        <w:rtl/>
      </w:rPr>
    </w:pPr>
    <w:r>
      <w:rPr>
        <w:rFonts w:hint="cs"/>
        <w:rtl/>
      </w:rPr>
      <w:t xml:space="preserve">   מנהל פדגוגי</w:t>
    </w:r>
  </w:p>
  <w:p w14:paraId="5EA35A2B" w14:textId="77777777" w:rsidR="00B72E85" w:rsidRDefault="00B72E85">
    <w:pPr>
      <w:pStyle w:val="a5"/>
      <w:rPr>
        <w:rtl/>
      </w:rPr>
    </w:pPr>
  </w:p>
  <w:p w14:paraId="3BC70A93" w14:textId="77777777" w:rsidR="00A5590C" w:rsidRDefault="00A5590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56DD6" w14:textId="77777777" w:rsidR="000E4F51" w:rsidRDefault="000E4F5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90C"/>
    <w:rsid w:val="00010262"/>
    <w:rsid w:val="0004035C"/>
    <w:rsid w:val="00050A9E"/>
    <w:rsid w:val="0008664A"/>
    <w:rsid w:val="000E4F51"/>
    <w:rsid w:val="00147286"/>
    <w:rsid w:val="001476A3"/>
    <w:rsid w:val="0017674C"/>
    <w:rsid w:val="00252163"/>
    <w:rsid w:val="00270EB3"/>
    <w:rsid w:val="00285EB6"/>
    <w:rsid w:val="002D3B9A"/>
    <w:rsid w:val="002E6DCE"/>
    <w:rsid w:val="003465A4"/>
    <w:rsid w:val="0038652A"/>
    <w:rsid w:val="003A1716"/>
    <w:rsid w:val="00411CCF"/>
    <w:rsid w:val="0056747E"/>
    <w:rsid w:val="005800D0"/>
    <w:rsid w:val="005C0AA9"/>
    <w:rsid w:val="005F7919"/>
    <w:rsid w:val="00603DEB"/>
    <w:rsid w:val="00675897"/>
    <w:rsid w:val="00721A2E"/>
    <w:rsid w:val="007F298C"/>
    <w:rsid w:val="00821FD7"/>
    <w:rsid w:val="00822E43"/>
    <w:rsid w:val="008A774F"/>
    <w:rsid w:val="008B5553"/>
    <w:rsid w:val="008F4427"/>
    <w:rsid w:val="00952B7C"/>
    <w:rsid w:val="009B69DC"/>
    <w:rsid w:val="00A5590C"/>
    <w:rsid w:val="00AF517C"/>
    <w:rsid w:val="00B72E85"/>
    <w:rsid w:val="00C53C67"/>
    <w:rsid w:val="00E17D4F"/>
    <w:rsid w:val="00EB7A8D"/>
    <w:rsid w:val="00F053C5"/>
    <w:rsid w:val="00F51D52"/>
    <w:rsid w:val="00FB4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EDAFE"/>
  <w15:docId w15:val="{DD55EBD7-0EB4-4447-A670-B8AFF127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E85"/>
    <w:pPr>
      <w:bidi/>
    </w:pPr>
    <w:rPr>
      <w:rFonts w:ascii="Calibri" w:eastAsia="Calibri" w:hAnsi="Calibri" w:cs="Arial"/>
    </w:rPr>
  </w:style>
  <w:style w:type="paragraph" w:styleId="2">
    <w:name w:val="heading 2"/>
    <w:basedOn w:val="a"/>
    <w:next w:val="a"/>
    <w:link w:val="20"/>
    <w:qFormat/>
    <w:rsid w:val="00B72E8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l-GR" w:eastAsia="he-IL"/>
    </w:rPr>
  </w:style>
  <w:style w:type="paragraph" w:styleId="3">
    <w:name w:val="heading 3"/>
    <w:basedOn w:val="a"/>
    <w:next w:val="a"/>
    <w:link w:val="30"/>
    <w:qFormat/>
    <w:rsid w:val="00B72E8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B72E85"/>
    <w:rPr>
      <w:rFonts w:ascii="Times New Roman" w:eastAsia="Times New Roman" w:hAnsi="Times New Roman" w:cs="Times New Roman"/>
      <w:b/>
      <w:bCs/>
      <w:sz w:val="26"/>
      <w:szCs w:val="26"/>
      <w:lang w:val="el-GR" w:eastAsia="he-IL"/>
    </w:rPr>
  </w:style>
  <w:style w:type="character" w:customStyle="1" w:styleId="30">
    <w:name w:val="כותרת 3 תו"/>
    <w:basedOn w:val="a0"/>
    <w:link w:val="3"/>
    <w:rsid w:val="00B72E85"/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paragraph" w:styleId="a3">
    <w:name w:val="Title"/>
    <w:basedOn w:val="a"/>
    <w:link w:val="a4"/>
    <w:qFormat/>
    <w:rsid w:val="00B72E85"/>
    <w:pPr>
      <w:spacing w:after="0" w:line="360" w:lineRule="auto"/>
      <w:jc w:val="center"/>
    </w:pPr>
    <w:rPr>
      <w:rFonts w:ascii="Times New Roman" w:eastAsia="Times New Roman" w:hAnsi="Times New Roman" w:cs="David"/>
      <w:sz w:val="32"/>
      <w:szCs w:val="32"/>
      <w:lang w:eastAsia="he-IL"/>
    </w:rPr>
  </w:style>
  <w:style w:type="character" w:customStyle="1" w:styleId="a4">
    <w:name w:val="כותרת טקסט תו"/>
    <w:basedOn w:val="a0"/>
    <w:link w:val="a3"/>
    <w:rsid w:val="00B72E85"/>
    <w:rPr>
      <w:rFonts w:ascii="Times New Roman" w:eastAsia="Times New Roman" w:hAnsi="Times New Roman" w:cs="David"/>
      <w:sz w:val="32"/>
      <w:szCs w:val="32"/>
      <w:lang w:eastAsia="he-IL"/>
    </w:rPr>
  </w:style>
  <w:style w:type="paragraph" w:styleId="a5">
    <w:name w:val="header"/>
    <w:basedOn w:val="a"/>
    <w:link w:val="a6"/>
    <w:uiPriority w:val="99"/>
    <w:unhideWhenUsed/>
    <w:rsid w:val="00B72E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B72E85"/>
    <w:rPr>
      <w:rFonts w:ascii="Calibri" w:eastAsia="Calibri" w:hAnsi="Calibri" w:cs="Arial"/>
    </w:rPr>
  </w:style>
  <w:style w:type="paragraph" w:styleId="a7">
    <w:name w:val="footer"/>
    <w:basedOn w:val="a"/>
    <w:link w:val="a8"/>
    <w:uiPriority w:val="99"/>
    <w:unhideWhenUsed/>
    <w:rsid w:val="00B72E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B72E85"/>
    <w:rPr>
      <w:rFonts w:ascii="Calibri" w:eastAsia="Calibri" w:hAnsi="Calibri" w:cs="Arial"/>
    </w:rPr>
  </w:style>
  <w:style w:type="table" w:styleId="a9">
    <w:name w:val="Table Grid"/>
    <w:basedOn w:val="a1"/>
    <w:uiPriority w:val="59"/>
    <w:rsid w:val="00E17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1"/>
    <w:uiPriority w:val="60"/>
    <w:rsid w:val="00952B7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11">
    <w:name w:val="Light Shading - Accent 11"/>
    <w:basedOn w:val="a1"/>
    <w:uiPriority w:val="60"/>
    <w:rsid w:val="00952B7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1">
    <w:name w:val="Light Shading1"/>
    <w:basedOn w:val="a1"/>
    <w:uiPriority w:val="60"/>
    <w:rsid w:val="00952B7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Tick8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AC368-9ADC-405E-A907-4BC44DE7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Tick8.dotx</Template>
  <TotalTime>0</TotalTime>
  <Pages>1</Pages>
  <Words>125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moe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לאונור דעיה(מתי"א פתח תקוה)</cp:lastModifiedBy>
  <cp:revision>3</cp:revision>
  <dcterms:created xsi:type="dcterms:W3CDTF">2022-01-24T10:31:00Z</dcterms:created>
  <dcterms:modified xsi:type="dcterms:W3CDTF">2026-03-11T12:50:00Z</dcterms:modified>
</cp:coreProperties>
</file>