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422F" w14:textId="77777777" w:rsidR="001274CB" w:rsidRPr="00244DAC" w:rsidRDefault="00CF3D4C" w:rsidP="001274CB">
      <w:pPr>
        <w:jc w:val="center"/>
        <w:rPr>
          <w:rFonts w:asciiTheme="minorBidi" w:hAnsiTheme="minorBidi" w:cstheme="minorBidi"/>
          <w:sz w:val="28"/>
          <w:rtl/>
        </w:rPr>
      </w:pPr>
      <w:r w:rsidRPr="00244DAC">
        <w:rPr>
          <w:rFonts w:asciiTheme="minorBidi" w:hAnsiTheme="minorBidi" w:cstheme="minorBidi"/>
          <w:sz w:val="28"/>
          <w:highlight w:val="lightGray"/>
          <w:rtl/>
        </w:rPr>
        <w:t xml:space="preserve">תיעוד טיפול </w:t>
      </w:r>
      <w:r w:rsidR="00A52024" w:rsidRPr="00244DAC">
        <w:rPr>
          <w:rFonts w:asciiTheme="minorBidi" w:hAnsiTheme="minorBidi" w:cstheme="minorBidi" w:hint="cs"/>
          <w:sz w:val="28"/>
          <w:highlight w:val="lightGray"/>
          <w:rtl/>
        </w:rPr>
        <w:t>יחידני</w:t>
      </w:r>
      <w:r w:rsidRPr="00244DAC">
        <w:rPr>
          <w:rFonts w:asciiTheme="minorBidi" w:hAnsiTheme="minorBidi" w:cstheme="minorBidi"/>
          <w:sz w:val="28"/>
          <w:rtl/>
        </w:rPr>
        <w:t xml:space="preserve">     </w:t>
      </w:r>
    </w:p>
    <w:p w14:paraId="7722E43B" w14:textId="77777777" w:rsidR="00CF3D4C" w:rsidRPr="0027188E" w:rsidRDefault="001274CB" w:rsidP="0027188E">
      <w:pPr>
        <w:rPr>
          <w:rFonts w:asciiTheme="minorBidi" w:hAnsiTheme="minorBidi" w:cstheme="minorBidi"/>
          <w:b/>
          <w:bCs/>
          <w:szCs w:val="24"/>
          <w:rtl/>
        </w:rPr>
      </w:pPr>
      <w:r w:rsidRPr="0027188E">
        <w:rPr>
          <w:rFonts w:asciiTheme="minorBidi" w:hAnsiTheme="minorBidi" w:cstheme="minorBidi" w:hint="cs"/>
          <w:szCs w:val="24"/>
          <w:rtl/>
        </w:rPr>
        <w:t>שנה"ל:</w:t>
      </w:r>
      <w:r w:rsidR="0027188E" w:rsidRPr="0027188E">
        <w:rPr>
          <w:rFonts w:asciiTheme="minorBidi" w:hAnsiTheme="minorBidi" w:cstheme="minorBidi" w:hint="cs"/>
          <w:b/>
          <w:bCs/>
          <w:szCs w:val="24"/>
          <w:rtl/>
        </w:rPr>
        <w:t xml:space="preserve"> </w:t>
      </w:r>
      <w:r w:rsidR="00636521" w:rsidRPr="0027188E">
        <w:rPr>
          <w:rFonts w:asciiTheme="minorBidi" w:hAnsiTheme="minorBidi" w:cstheme="minorBidi"/>
          <w:b/>
          <w:bCs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7188E" w:rsidRPr="0027188E">
        <w:rPr>
          <w:rFonts w:asciiTheme="minorBidi" w:hAnsiTheme="minorBidi" w:cstheme="minorBidi"/>
          <w:b/>
          <w:bCs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 w:hint="cs"/>
          <w:b/>
          <w:bCs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b/>
          <w:bCs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b/>
          <w:bCs/>
          <w:szCs w:val="24"/>
          <w:rtl/>
        </w:rPr>
      </w:r>
      <w:r w:rsidR="00636521" w:rsidRPr="0027188E">
        <w:rPr>
          <w:rFonts w:asciiTheme="minorBidi" w:hAnsiTheme="minorBidi" w:cstheme="minorBidi"/>
          <w:b/>
          <w:bCs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b/>
          <w:bCs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b/>
          <w:bCs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b/>
          <w:bCs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b/>
          <w:bCs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b/>
          <w:bCs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b/>
          <w:bCs/>
          <w:szCs w:val="24"/>
          <w:rtl/>
        </w:rPr>
        <w:fldChar w:fldCharType="end"/>
      </w:r>
      <w:bookmarkEnd w:id="0"/>
      <w:r w:rsidR="00CF3D4C" w:rsidRPr="0027188E">
        <w:rPr>
          <w:rFonts w:asciiTheme="minorBidi" w:hAnsiTheme="minorBidi" w:cstheme="minorBidi"/>
          <w:b/>
          <w:bCs/>
          <w:szCs w:val="24"/>
          <w:rtl/>
        </w:rPr>
        <w:t xml:space="preserve">                      </w:t>
      </w:r>
    </w:p>
    <w:p w14:paraId="109A9F80" w14:textId="77777777" w:rsidR="00CF3D4C" w:rsidRPr="00CC0096" w:rsidRDefault="00CC0096" w:rsidP="00CC0096">
      <w:pPr>
        <w:tabs>
          <w:tab w:val="left" w:pos="3131"/>
        </w:tabs>
        <w:rPr>
          <w:rFonts w:asciiTheme="minorBidi" w:hAnsiTheme="minorBidi" w:cstheme="minorBidi"/>
          <w:szCs w:val="24"/>
          <w:rtl/>
        </w:rPr>
      </w:pPr>
      <w:r w:rsidRPr="00CC0096">
        <w:rPr>
          <w:rFonts w:asciiTheme="minorBidi" w:hAnsiTheme="minorBidi" w:cstheme="minorBidi"/>
          <w:szCs w:val="24"/>
          <w:rtl/>
        </w:rPr>
        <w:tab/>
      </w:r>
    </w:p>
    <w:p w14:paraId="16E5B2EA" w14:textId="77777777" w:rsidR="00CF3D4C" w:rsidRPr="0027188E" w:rsidRDefault="00CF3D4C" w:rsidP="0027188E">
      <w:pPr>
        <w:pStyle w:val="4"/>
        <w:ind w:left="-514"/>
        <w:rPr>
          <w:rFonts w:asciiTheme="minorBidi" w:hAnsiTheme="minorBidi" w:cstheme="minorBidi"/>
          <w:szCs w:val="24"/>
          <w:rtl/>
        </w:rPr>
      </w:pPr>
      <w:r w:rsidRPr="0027188E">
        <w:rPr>
          <w:rFonts w:asciiTheme="minorBidi" w:hAnsiTheme="minorBidi" w:cstheme="minorBidi"/>
          <w:szCs w:val="24"/>
          <w:rtl/>
        </w:rPr>
        <w:t xml:space="preserve">שם  התלמיד/ה: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bookmarkEnd w:id="1"/>
      <w:r w:rsidRPr="0027188E">
        <w:rPr>
          <w:rFonts w:asciiTheme="minorBidi" w:hAnsiTheme="minorBidi" w:cstheme="minorBidi"/>
          <w:szCs w:val="24"/>
          <w:rtl/>
        </w:rPr>
        <w:t xml:space="preserve">כיתה / גן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bookmarkEnd w:id="2"/>
      <w:r w:rsidRPr="0027188E">
        <w:rPr>
          <w:rFonts w:asciiTheme="minorBidi" w:hAnsiTheme="minorBidi" w:cstheme="minorBidi"/>
          <w:szCs w:val="24"/>
          <w:rtl/>
        </w:rPr>
        <w:t xml:space="preserve">  שם המטפל</w:t>
      </w:r>
      <w:r w:rsidR="0040366B" w:rsidRPr="0027188E">
        <w:rPr>
          <w:rFonts w:asciiTheme="minorBidi" w:hAnsiTheme="minorBidi" w:cstheme="minorBidi" w:hint="cs"/>
          <w:szCs w:val="24"/>
          <w:rtl/>
        </w:rPr>
        <w:t>:</w:t>
      </w:r>
      <w:r w:rsidRPr="0027188E">
        <w:rPr>
          <w:rFonts w:asciiTheme="minorBidi" w:hAnsiTheme="minorBidi" w:cstheme="minorBidi"/>
          <w:szCs w:val="24"/>
          <w:rtl/>
        </w:rPr>
        <w:t xml:space="preserve">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bookmarkEnd w:id="3"/>
      <w:r w:rsidR="0027188E" w:rsidRPr="0027188E">
        <w:rPr>
          <w:rFonts w:asciiTheme="minorBidi" w:hAnsiTheme="minorBidi" w:cstheme="minorBidi" w:hint="cs"/>
          <w:szCs w:val="24"/>
          <w:rtl/>
        </w:rPr>
        <w:t xml:space="preserve"> </w:t>
      </w:r>
      <w:r w:rsidRPr="0027188E">
        <w:rPr>
          <w:rFonts w:asciiTheme="minorBidi" w:hAnsiTheme="minorBidi" w:cstheme="minorBidi"/>
          <w:szCs w:val="24"/>
          <w:rtl/>
        </w:rPr>
        <w:t>מקצוע</w:t>
      </w:r>
      <w:r w:rsidR="0027188E" w:rsidRPr="0027188E">
        <w:rPr>
          <w:rFonts w:asciiTheme="minorBidi" w:hAnsiTheme="minorBidi" w:cstheme="minorBidi" w:hint="cs"/>
          <w:szCs w:val="24"/>
          <w:rtl/>
        </w:rPr>
        <w:t xml:space="preserve">: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 w:hint="cs"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bookmarkEnd w:id="4"/>
      <w:r w:rsidRPr="0027188E">
        <w:rPr>
          <w:rFonts w:asciiTheme="minorBidi" w:hAnsiTheme="minorBidi" w:cstheme="minorBidi"/>
          <w:szCs w:val="24"/>
          <w:rtl/>
        </w:rPr>
        <w:t xml:space="preserve"> שנ</w:t>
      </w:r>
      <w:r w:rsidR="0040366B" w:rsidRPr="0027188E">
        <w:rPr>
          <w:rFonts w:asciiTheme="minorBidi" w:hAnsiTheme="minorBidi" w:cstheme="minorBidi" w:hint="cs"/>
          <w:szCs w:val="24"/>
          <w:rtl/>
        </w:rPr>
        <w:t>ת לימודים:</w:t>
      </w:r>
      <w:r w:rsidRPr="0027188E">
        <w:rPr>
          <w:rFonts w:asciiTheme="minorBidi" w:hAnsiTheme="minorBidi" w:cstheme="minorBidi"/>
          <w:szCs w:val="24"/>
          <w:rtl/>
        </w:rPr>
        <w:t xml:space="preserve">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27188E" w:rsidRPr="0027188E">
        <w:rPr>
          <w:rFonts w:asciiTheme="minorBidi" w:hAnsiTheme="minorBidi" w:cstheme="minorBidi"/>
          <w:szCs w:val="24"/>
        </w:rPr>
        <w:instrText>FORMTEXT</w:instrText>
      </w:r>
      <w:r w:rsidR="0027188E"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27188E"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bookmarkEnd w:id="5"/>
    </w:p>
    <w:p w14:paraId="050D8471" w14:textId="77777777" w:rsidR="00CF3D4C" w:rsidRPr="0027188E" w:rsidRDefault="00CF3D4C" w:rsidP="00CF3D4C">
      <w:pPr>
        <w:rPr>
          <w:szCs w:val="24"/>
          <w:rtl/>
        </w:rPr>
      </w:pPr>
    </w:p>
    <w:p w14:paraId="729E96D3" w14:textId="77777777" w:rsidR="00EA4A72" w:rsidRDefault="00EA4A72" w:rsidP="00EA4A72">
      <w:pPr>
        <w:ind w:hanging="501"/>
        <w:rPr>
          <w:rFonts w:asciiTheme="minorBidi" w:hAnsiTheme="minorBidi" w:cs="Arial"/>
          <w:szCs w:val="24"/>
          <w:rtl/>
        </w:rPr>
      </w:pPr>
      <w:r>
        <w:rPr>
          <w:rFonts w:asciiTheme="minorBidi" w:hAnsiTheme="minorBidi" w:cstheme="minorBidi"/>
          <w:szCs w:val="24"/>
          <w:rtl/>
        </w:rPr>
        <w:t>מטרות הטיפול</w:t>
      </w:r>
      <w:r w:rsidRPr="00EA4A72">
        <w:rPr>
          <w:rFonts w:asciiTheme="minorBidi" w:hAnsiTheme="minorBidi" w:cs="Arial"/>
          <w:szCs w:val="24"/>
          <w:rtl/>
        </w:rPr>
        <w:t xml:space="preserve">    </w:t>
      </w:r>
      <w:r>
        <w:rPr>
          <w:rFonts w:asciiTheme="minorBidi" w:hAnsiTheme="minorBidi" w:cstheme="minorBidi" w:hint="cs"/>
          <w:szCs w:val="24"/>
          <w:rtl/>
        </w:rPr>
        <w:t xml:space="preserve">  </w:t>
      </w:r>
      <w:r>
        <w:rPr>
          <w:rFonts w:asciiTheme="minorBidi" w:hAnsiTheme="minorBidi" w:cs="Arial" w:hint="cs"/>
          <w:szCs w:val="24"/>
          <w:rtl/>
        </w:rPr>
        <w:t xml:space="preserve">   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27188E">
        <w:rPr>
          <w:rFonts w:asciiTheme="minorBidi" w:hAnsiTheme="minorBidi" w:cstheme="minorBidi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Pr="0027188E">
        <w:rPr>
          <w:rFonts w:asciiTheme="minorBidi" w:hAnsiTheme="minorBidi" w:cstheme="minorBidi"/>
          <w:szCs w:val="24"/>
        </w:rPr>
        <w:instrText>FORMTEXT</w:instrText>
      </w:r>
      <w:r w:rsidRPr="0027188E">
        <w:rPr>
          <w:rFonts w:asciiTheme="minorBidi" w:hAnsiTheme="minorBidi" w:cstheme="minorBidi"/>
          <w:szCs w:val="24"/>
          <w:rtl/>
        </w:rPr>
        <w:instrText xml:space="preserve"> </w:instrText>
      </w:r>
      <w:r w:rsidR="00636521" w:rsidRPr="0027188E">
        <w:rPr>
          <w:rFonts w:asciiTheme="minorBidi" w:hAnsiTheme="minorBidi" w:cstheme="minorBidi"/>
          <w:szCs w:val="24"/>
          <w:rtl/>
        </w:rPr>
      </w:r>
      <w:r w:rsidR="00636521" w:rsidRPr="0027188E">
        <w:rPr>
          <w:rFonts w:asciiTheme="minorBidi" w:hAnsiTheme="minorBidi" w:cstheme="minorBidi"/>
          <w:szCs w:val="24"/>
          <w:rtl/>
        </w:rPr>
        <w:fldChar w:fldCharType="separate"/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Pr="0027188E">
        <w:rPr>
          <w:rFonts w:asciiTheme="minorBidi" w:hAnsiTheme="minorBidi" w:cstheme="minorBidi"/>
          <w:noProof/>
          <w:szCs w:val="24"/>
          <w:rtl/>
        </w:rPr>
        <w:t> </w:t>
      </w:r>
      <w:r w:rsidR="00636521" w:rsidRPr="0027188E">
        <w:rPr>
          <w:rFonts w:asciiTheme="minorBidi" w:hAnsiTheme="minorBidi" w:cstheme="minorBidi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  <w:r w:rsidR="00636521" w:rsidRPr="00EA4A72">
        <w:rPr>
          <w:rFonts w:asciiTheme="minorBidi" w:hAnsiTheme="minorBidi" w:cs="Arial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Pr="00EA4A72">
        <w:rPr>
          <w:rFonts w:asciiTheme="minorBidi" w:hAnsiTheme="minorBidi" w:cs="Arial"/>
          <w:szCs w:val="24"/>
        </w:rPr>
        <w:instrText>FORMTEXT</w:instrText>
      </w:r>
      <w:r w:rsidRPr="00EA4A72">
        <w:rPr>
          <w:rFonts w:asciiTheme="minorBidi" w:hAnsiTheme="minorBidi" w:cs="Arial"/>
          <w:szCs w:val="24"/>
          <w:rtl/>
        </w:rPr>
        <w:instrText xml:space="preserve"> </w:instrText>
      </w:r>
      <w:r w:rsidR="00636521" w:rsidRPr="00EA4A72">
        <w:rPr>
          <w:rFonts w:asciiTheme="minorBidi" w:hAnsiTheme="minorBidi" w:cs="Arial"/>
          <w:szCs w:val="24"/>
          <w:rtl/>
        </w:rPr>
      </w:r>
      <w:r w:rsidR="00636521" w:rsidRPr="00EA4A72">
        <w:rPr>
          <w:rFonts w:asciiTheme="minorBidi" w:hAnsiTheme="minorBidi" w:cs="Arial"/>
          <w:szCs w:val="24"/>
          <w:rtl/>
        </w:rPr>
        <w:fldChar w:fldCharType="separate"/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Pr="00EA4A72">
        <w:rPr>
          <w:rFonts w:asciiTheme="minorBidi" w:hAnsiTheme="minorBidi" w:cs="Arial"/>
          <w:szCs w:val="24"/>
          <w:rtl/>
        </w:rPr>
        <w:t> </w:t>
      </w:r>
      <w:r w:rsidR="00636521" w:rsidRPr="00EA4A72">
        <w:rPr>
          <w:rFonts w:asciiTheme="minorBidi" w:hAnsiTheme="minorBidi" w:cs="Arial"/>
          <w:szCs w:val="24"/>
          <w:rtl/>
        </w:rPr>
        <w:fldChar w:fldCharType="end"/>
      </w:r>
    </w:p>
    <w:p w14:paraId="490D0A33" w14:textId="77777777" w:rsidR="00EA4A72" w:rsidRPr="00EA4A72" w:rsidRDefault="00EA4A72" w:rsidP="00EA4A72">
      <w:pPr>
        <w:ind w:hanging="501"/>
        <w:rPr>
          <w:rFonts w:asciiTheme="minorBidi" w:hAnsiTheme="minorBidi" w:cs="Arial"/>
          <w:szCs w:val="24"/>
          <w:rtl/>
        </w:rPr>
      </w:pPr>
    </w:p>
    <w:p w14:paraId="144D0F96" w14:textId="77777777" w:rsidR="00CF3D4C" w:rsidRPr="0027188E" w:rsidRDefault="00CF3D4C" w:rsidP="00CF3D4C">
      <w:pPr>
        <w:rPr>
          <w:rFonts w:asciiTheme="minorBidi" w:hAnsiTheme="minorBidi" w:cstheme="minorBidi"/>
          <w:szCs w:val="24"/>
          <w:rtl/>
        </w:rPr>
      </w:pPr>
    </w:p>
    <w:tbl>
      <w:tblPr>
        <w:bidiVisual/>
        <w:tblW w:w="14858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0"/>
        <w:gridCol w:w="4750"/>
        <w:gridCol w:w="4605"/>
        <w:gridCol w:w="4253"/>
      </w:tblGrid>
      <w:tr w:rsidR="00CF3D4C" w:rsidRPr="0027188E" w14:paraId="672D3F94" w14:textId="77777777" w:rsidTr="0027188E">
        <w:trPr>
          <w:cantSplit/>
          <w:trHeight w:val="936"/>
        </w:trPr>
        <w:tc>
          <w:tcPr>
            <w:tcW w:w="1250" w:type="dxa"/>
            <w:shd w:val="clear" w:color="auto" w:fill="D9D9D9" w:themeFill="background1" w:themeFillShade="D9"/>
          </w:tcPr>
          <w:p w14:paraId="6B5BA4C9" w14:textId="77777777" w:rsidR="00CF3D4C" w:rsidRPr="00244DAC" w:rsidRDefault="00CF3D4C" w:rsidP="00CD1F7E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</w:rPr>
            </w:pP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מספר מפגש ותאריך</w:t>
            </w:r>
          </w:p>
        </w:tc>
        <w:tc>
          <w:tcPr>
            <w:tcW w:w="4750" w:type="dxa"/>
            <w:shd w:val="clear" w:color="auto" w:fill="D9D9D9" w:themeFill="background1" w:themeFillShade="D9"/>
          </w:tcPr>
          <w:p w14:paraId="35CDB52C" w14:textId="77777777" w:rsidR="00CF3D4C" w:rsidRPr="00244DAC" w:rsidRDefault="00CF3D4C" w:rsidP="00CD1F7E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</w:rPr>
            </w:pP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תיאור מהלך המפגש הטיפולי (פעילויות, תכנים, כלים טיפוליים)</w:t>
            </w:r>
            <w:r w:rsidRPr="00244DAC">
              <w:rPr>
                <w:rFonts w:asciiTheme="minorBidi" w:hAnsiTheme="minorBidi" w:cstheme="minorBidi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4605" w:type="dxa"/>
            <w:shd w:val="clear" w:color="auto" w:fill="D9D9D9" w:themeFill="background1" w:themeFillShade="D9"/>
          </w:tcPr>
          <w:p w14:paraId="2FAC2018" w14:textId="77777777" w:rsidR="00CF3D4C" w:rsidRPr="00244DAC" w:rsidRDefault="00CF3D4C" w:rsidP="0040366B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  <w:rtl/>
              </w:rPr>
            </w:pP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תיאור התהליך הטיפולי (שת</w:t>
            </w:r>
            <w:r w:rsidR="0040366B"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ופי פעולה</w:t>
            </w: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, התנגדות, קשב, מוסחות, מוטיבציה להמשך ועוד)</w:t>
            </w:r>
          </w:p>
          <w:p w14:paraId="7957FAA7" w14:textId="77777777" w:rsidR="00CF3D4C" w:rsidRPr="00244DAC" w:rsidRDefault="00CF3D4C" w:rsidP="00CD1F7E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F37D2E0" w14:textId="77777777" w:rsidR="00A52024" w:rsidRPr="00244DAC" w:rsidRDefault="00CF3D4C" w:rsidP="00A52024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  <w:rtl/>
              </w:rPr>
            </w:pPr>
            <w:r w:rsidRPr="00244DAC">
              <w:rPr>
                <w:rFonts w:asciiTheme="minorBidi" w:hAnsiTheme="minorBidi" w:cstheme="minorBidi"/>
                <w:b/>
                <w:bCs/>
                <w:szCs w:val="24"/>
                <w:rtl/>
              </w:rPr>
              <w:t>תכנון המפגש</w:t>
            </w:r>
            <w:r w:rsidR="00A52024"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 xml:space="preserve"> </w:t>
            </w: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הבא</w:t>
            </w:r>
            <w:r w:rsidR="00820E5A"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 xml:space="preserve"> </w:t>
            </w:r>
          </w:p>
          <w:p w14:paraId="5BA1BF1A" w14:textId="77777777" w:rsidR="00CF3D4C" w:rsidRPr="00244DAC" w:rsidRDefault="00820E5A" w:rsidP="00A52024">
            <w:pPr>
              <w:jc w:val="center"/>
              <w:rPr>
                <w:rFonts w:asciiTheme="minorBidi" w:hAnsiTheme="minorBidi" w:cstheme="minorBidi"/>
                <w:b/>
                <w:bCs/>
                <w:szCs w:val="24"/>
                <w:rtl/>
              </w:rPr>
            </w:pPr>
            <w:r w:rsidRPr="00244DAC">
              <w:rPr>
                <w:rFonts w:asciiTheme="minorBidi" w:hAnsiTheme="minorBidi" w:cstheme="minorBidi" w:hint="cs"/>
                <w:b/>
                <w:bCs/>
                <w:szCs w:val="24"/>
                <w:rtl/>
              </w:rPr>
              <w:t>(פעילויות ותכנים, דגשים, ציוד, כלים טיפוליים, סביבה)</w:t>
            </w:r>
          </w:p>
        </w:tc>
      </w:tr>
      <w:tr w:rsidR="00CF3D4C" w:rsidRPr="0027188E" w14:paraId="339295F4" w14:textId="77777777" w:rsidTr="00820E5A">
        <w:trPr>
          <w:trHeight w:val="596"/>
        </w:trPr>
        <w:tc>
          <w:tcPr>
            <w:tcW w:w="1250" w:type="dxa"/>
          </w:tcPr>
          <w:p w14:paraId="4DED09A0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19971871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54916E4F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6A419C92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750" w:type="dxa"/>
          </w:tcPr>
          <w:p w14:paraId="72207F01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63B52DC4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38A9A154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5E9EE749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605" w:type="dxa"/>
          </w:tcPr>
          <w:p w14:paraId="111BB836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253" w:type="dxa"/>
          </w:tcPr>
          <w:p w14:paraId="6F76972D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</w:tr>
      <w:tr w:rsidR="00CF3D4C" w:rsidRPr="0027188E" w14:paraId="3D75E4BA" w14:textId="77777777" w:rsidTr="00CD1F7E">
        <w:tc>
          <w:tcPr>
            <w:tcW w:w="1250" w:type="dxa"/>
          </w:tcPr>
          <w:p w14:paraId="198F8E2E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334E3AB3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5B2EC383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  <w:rtl/>
              </w:rPr>
            </w:pPr>
          </w:p>
          <w:p w14:paraId="2C0F544E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750" w:type="dxa"/>
          </w:tcPr>
          <w:p w14:paraId="6321F466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605" w:type="dxa"/>
          </w:tcPr>
          <w:p w14:paraId="28A9D282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  <w:tc>
          <w:tcPr>
            <w:tcW w:w="4253" w:type="dxa"/>
          </w:tcPr>
          <w:p w14:paraId="15FD9CD2" w14:textId="77777777" w:rsidR="00CF3D4C" w:rsidRPr="0027188E" w:rsidRDefault="00CF3D4C" w:rsidP="00CD1F7E">
            <w:pPr>
              <w:rPr>
                <w:rFonts w:asciiTheme="minorBidi" w:hAnsiTheme="minorBidi" w:cstheme="minorBidi"/>
                <w:szCs w:val="24"/>
              </w:rPr>
            </w:pPr>
          </w:p>
        </w:tc>
      </w:tr>
      <w:tr w:rsidR="00CF3D4C" w:rsidRPr="0027188E" w14:paraId="2D1A69AF" w14:textId="77777777" w:rsidTr="00CD1F7E">
        <w:tc>
          <w:tcPr>
            <w:tcW w:w="1250" w:type="dxa"/>
          </w:tcPr>
          <w:p w14:paraId="6ED49580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6C7838D9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5B29C5A8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6C909C5D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750" w:type="dxa"/>
          </w:tcPr>
          <w:p w14:paraId="02CB8FEE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605" w:type="dxa"/>
          </w:tcPr>
          <w:p w14:paraId="565D3F8D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253" w:type="dxa"/>
          </w:tcPr>
          <w:p w14:paraId="525BF6DD" w14:textId="77777777" w:rsidR="00CF3D4C" w:rsidRPr="0027188E" w:rsidRDefault="00CF3D4C" w:rsidP="00CD1F7E">
            <w:pPr>
              <w:rPr>
                <w:szCs w:val="24"/>
              </w:rPr>
            </w:pPr>
          </w:p>
        </w:tc>
      </w:tr>
      <w:tr w:rsidR="00CF3D4C" w:rsidRPr="0027188E" w14:paraId="665FBED7" w14:textId="77777777" w:rsidTr="0027188E">
        <w:trPr>
          <w:trHeight w:val="478"/>
        </w:trPr>
        <w:tc>
          <w:tcPr>
            <w:tcW w:w="1250" w:type="dxa"/>
          </w:tcPr>
          <w:p w14:paraId="6955198A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00C1C177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2427AF26" w14:textId="77777777" w:rsidR="00CF3D4C" w:rsidRPr="0027188E" w:rsidRDefault="00CF3D4C" w:rsidP="00CD1F7E">
            <w:pPr>
              <w:rPr>
                <w:szCs w:val="24"/>
                <w:rtl/>
              </w:rPr>
            </w:pPr>
          </w:p>
          <w:p w14:paraId="21771222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750" w:type="dxa"/>
          </w:tcPr>
          <w:p w14:paraId="6FFF72B6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605" w:type="dxa"/>
          </w:tcPr>
          <w:p w14:paraId="35E095D5" w14:textId="77777777" w:rsidR="00CF3D4C" w:rsidRPr="0027188E" w:rsidRDefault="00CF3D4C" w:rsidP="00CD1F7E">
            <w:pPr>
              <w:rPr>
                <w:szCs w:val="24"/>
              </w:rPr>
            </w:pPr>
          </w:p>
        </w:tc>
        <w:tc>
          <w:tcPr>
            <w:tcW w:w="4253" w:type="dxa"/>
          </w:tcPr>
          <w:p w14:paraId="03E0E938" w14:textId="77777777" w:rsidR="00CF3D4C" w:rsidRPr="0027188E" w:rsidRDefault="00CF3D4C" w:rsidP="00CD1F7E">
            <w:pPr>
              <w:rPr>
                <w:szCs w:val="24"/>
              </w:rPr>
            </w:pPr>
          </w:p>
        </w:tc>
      </w:tr>
    </w:tbl>
    <w:p w14:paraId="02293279" w14:textId="77777777" w:rsidR="008B5553" w:rsidRDefault="008B5553" w:rsidP="0027188E"/>
    <w:sectPr w:rsidR="008B5553" w:rsidSect="00DD1F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708" w:footer="708" w:gutter="0"/>
      <w:pgBorders w:offsetFrom="page">
        <w:top w:val="single" w:sz="4" w:space="24" w:color="365F91" w:themeColor="accent1" w:themeShade="BF"/>
        <w:left w:val="single" w:sz="4" w:space="24" w:color="365F91" w:themeColor="accent1" w:themeShade="BF"/>
        <w:bottom w:val="single" w:sz="4" w:space="24" w:color="365F91" w:themeColor="accent1" w:themeShade="BF"/>
        <w:right w:val="single" w:sz="4" w:space="24" w:color="365F91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F9A2" w14:textId="77777777" w:rsidR="00C32004" w:rsidRDefault="00C32004" w:rsidP="00CF3D4C">
      <w:r>
        <w:separator/>
      </w:r>
    </w:p>
  </w:endnote>
  <w:endnote w:type="continuationSeparator" w:id="0">
    <w:p w14:paraId="5D9CD107" w14:textId="77777777" w:rsidR="00C32004" w:rsidRDefault="00C32004" w:rsidP="00CF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C044" w14:textId="77777777" w:rsidR="003D6F92" w:rsidRDefault="003D6F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0407" w14:textId="77777777" w:rsidR="003D6F92" w:rsidRDefault="003D6F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E8B1" w14:textId="77777777" w:rsidR="003D6F92" w:rsidRDefault="003D6F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536D" w14:textId="77777777" w:rsidR="00C32004" w:rsidRDefault="00C32004" w:rsidP="00CF3D4C">
      <w:r>
        <w:separator/>
      </w:r>
    </w:p>
  </w:footnote>
  <w:footnote w:type="continuationSeparator" w:id="0">
    <w:p w14:paraId="0F8B90EB" w14:textId="77777777" w:rsidR="00C32004" w:rsidRDefault="00C32004" w:rsidP="00CF3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A9031" w14:textId="77777777" w:rsidR="003D6F92" w:rsidRDefault="003D6F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ECD6" w14:textId="2805F262" w:rsidR="006C02EA" w:rsidRDefault="006C02EA" w:rsidP="006C02EA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801EC08" wp14:editId="4B7519F6">
          <wp:simplePos x="0" y="0"/>
          <wp:positionH relativeFrom="column">
            <wp:posOffset>260350</wp:posOffset>
          </wp:positionH>
          <wp:positionV relativeFrom="paragraph">
            <wp:posOffset>7620</wp:posOffset>
          </wp:positionV>
          <wp:extent cx="4603750" cy="739775"/>
          <wp:effectExtent l="0" t="0" r="6350" b="3175"/>
          <wp:wrapThrough wrapText="bothSides">
            <wp:wrapPolygon edited="0">
              <wp:start x="0" y="0"/>
              <wp:lineTo x="0" y="21136"/>
              <wp:lineTo x="21540" y="21136"/>
              <wp:lineTo x="21540" y="0"/>
              <wp:lineTo x="0" y="0"/>
            </wp:wrapPolygon>
          </wp:wrapThrough>
          <wp:docPr id="67470882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08822" name="תמונה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75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6F92">
      <w:rPr>
        <w:rFonts w:hint="cs"/>
        <w:rtl/>
      </w:rPr>
      <w:t xml:space="preserve">   </w:t>
    </w:r>
    <w:r w:rsidR="000065F8">
      <w:rPr>
        <w:rFonts w:hint="cs"/>
        <w:rtl/>
      </w:rPr>
      <w:t xml:space="preserve">משרד החינוך  </w:t>
    </w:r>
    <w:r w:rsidR="000065F8">
      <w:rPr>
        <w:rFonts w:hint="cs"/>
        <w:rtl/>
      </w:rPr>
      <w:tab/>
    </w:r>
    <w:r w:rsidR="006D6451">
      <w:rPr>
        <w:rFonts w:hint="cs"/>
        <w:rtl/>
      </w:rPr>
      <w:t xml:space="preserve">                                                                                                                      </w:t>
    </w:r>
  </w:p>
  <w:p w14:paraId="4BA7EEFF" w14:textId="09BCB8B0" w:rsidR="000065F8" w:rsidRDefault="006C02EA" w:rsidP="006C02EA">
    <w:pPr>
      <w:pStyle w:val="a3"/>
      <w:rPr>
        <w:rtl/>
      </w:rPr>
    </w:pPr>
    <w:r>
      <w:rPr>
        <w:rFonts w:hint="cs"/>
        <w:rtl/>
      </w:rPr>
      <w:t xml:space="preserve">   </w:t>
    </w:r>
    <w:r w:rsidR="000065F8">
      <w:rPr>
        <w:rFonts w:hint="cs"/>
        <w:rtl/>
      </w:rPr>
      <w:t>אגף א' לחינוך מיוחד</w:t>
    </w:r>
  </w:p>
  <w:p w14:paraId="048887D4" w14:textId="77777777" w:rsidR="00CF3D4C" w:rsidRDefault="000065F8" w:rsidP="0027188E">
    <w:pPr>
      <w:pStyle w:val="a3"/>
      <w:rPr>
        <w:rtl/>
      </w:rPr>
    </w:pPr>
    <w:r>
      <w:rPr>
        <w:rFonts w:hint="cs"/>
        <w:rtl/>
      </w:rPr>
      <w:t xml:space="preserve">   מנהל פדגוגי</w:t>
    </w:r>
    <w:r w:rsidR="006D6451">
      <w:rPr>
        <w:rFonts w:hint="cs"/>
        <w:rtl/>
      </w:rPr>
      <w:t xml:space="preserve">                                </w:t>
    </w:r>
  </w:p>
  <w:p w14:paraId="04CF85AB" w14:textId="77777777" w:rsidR="006D6451" w:rsidRDefault="006D6451" w:rsidP="0027188E">
    <w:pPr>
      <w:pStyle w:val="a3"/>
      <w:rPr>
        <w:rtl/>
      </w:rPr>
    </w:pPr>
  </w:p>
  <w:p w14:paraId="2847A6B2" w14:textId="77777777" w:rsidR="006D6451" w:rsidRDefault="006D6451" w:rsidP="0027188E">
    <w:pPr>
      <w:pStyle w:val="a3"/>
      <w:rPr>
        <w:rtl/>
      </w:rPr>
    </w:pPr>
    <w:r>
      <w:rPr>
        <w:rFonts w:hint="cs"/>
        <w:rtl/>
      </w:rPr>
      <w:t xml:space="preserve">                                                                                                                                               </w:t>
    </w:r>
  </w:p>
  <w:p w14:paraId="5FD2CFA2" w14:textId="77777777" w:rsidR="006D6451" w:rsidRDefault="006D6451" w:rsidP="0027188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2CECE" w14:textId="77777777" w:rsidR="003D6F92" w:rsidRDefault="003D6F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F92"/>
    <w:rsid w:val="000065F8"/>
    <w:rsid w:val="00094B70"/>
    <w:rsid w:val="001274CB"/>
    <w:rsid w:val="00140C15"/>
    <w:rsid w:val="00185085"/>
    <w:rsid w:val="00244DAC"/>
    <w:rsid w:val="00252390"/>
    <w:rsid w:val="0027188E"/>
    <w:rsid w:val="002E6DCE"/>
    <w:rsid w:val="0032666E"/>
    <w:rsid w:val="0039668B"/>
    <w:rsid w:val="003B0459"/>
    <w:rsid w:val="003D6F92"/>
    <w:rsid w:val="0040366B"/>
    <w:rsid w:val="0047785E"/>
    <w:rsid w:val="0049518C"/>
    <w:rsid w:val="00636521"/>
    <w:rsid w:val="006855EE"/>
    <w:rsid w:val="006C02EA"/>
    <w:rsid w:val="006D0A3D"/>
    <w:rsid w:val="006D6451"/>
    <w:rsid w:val="00820E5A"/>
    <w:rsid w:val="008B5553"/>
    <w:rsid w:val="009B7837"/>
    <w:rsid w:val="00A52024"/>
    <w:rsid w:val="00A52BA4"/>
    <w:rsid w:val="00AA78E6"/>
    <w:rsid w:val="00AD790A"/>
    <w:rsid w:val="00B23F2F"/>
    <w:rsid w:val="00B27B57"/>
    <w:rsid w:val="00B9617E"/>
    <w:rsid w:val="00B9739A"/>
    <w:rsid w:val="00BC1563"/>
    <w:rsid w:val="00C26456"/>
    <w:rsid w:val="00C32004"/>
    <w:rsid w:val="00CB0AA4"/>
    <w:rsid w:val="00CC0096"/>
    <w:rsid w:val="00CF3D4C"/>
    <w:rsid w:val="00CF5313"/>
    <w:rsid w:val="00D93BF8"/>
    <w:rsid w:val="00DD1F6F"/>
    <w:rsid w:val="00E9120E"/>
    <w:rsid w:val="00EA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051C3"/>
  <w15:docId w15:val="{F4762299-5076-4815-8D27-DBCA3D39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D4C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paragraph" w:styleId="4">
    <w:name w:val="heading 4"/>
    <w:basedOn w:val="a"/>
    <w:next w:val="a"/>
    <w:link w:val="40"/>
    <w:qFormat/>
    <w:rsid w:val="00CF3D4C"/>
    <w:pPr>
      <w:keepNext/>
      <w:outlineLvl w:val="3"/>
    </w:pPr>
    <w:rPr>
      <w:szCs w:val="36"/>
    </w:rPr>
  </w:style>
  <w:style w:type="paragraph" w:styleId="5">
    <w:name w:val="heading 5"/>
    <w:basedOn w:val="a"/>
    <w:next w:val="a"/>
    <w:link w:val="50"/>
    <w:qFormat/>
    <w:rsid w:val="00CF3D4C"/>
    <w:pPr>
      <w:keepNext/>
      <w:jc w:val="center"/>
      <w:outlineLvl w:val="4"/>
    </w:pPr>
    <w:rPr>
      <w:b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כותרת 4 תו"/>
    <w:basedOn w:val="a0"/>
    <w:link w:val="4"/>
    <w:rsid w:val="00CF3D4C"/>
    <w:rPr>
      <w:rFonts w:ascii="Times New Roman" w:eastAsia="Times New Roman" w:hAnsi="Times New Roman" w:cs="David"/>
      <w:sz w:val="24"/>
      <w:szCs w:val="36"/>
      <w:lang w:eastAsia="he-IL"/>
    </w:rPr>
  </w:style>
  <w:style w:type="character" w:customStyle="1" w:styleId="50">
    <w:name w:val="כותרת 5 תו"/>
    <w:basedOn w:val="a0"/>
    <w:link w:val="5"/>
    <w:rsid w:val="00CF3D4C"/>
    <w:rPr>
      <w:rFonts w:ascii="Times New Roman" w:eastAsia="Times New Roman" w:hAnsi="Times New Roman" w:cs="David"/>
      <w:b/>
      <w:bCs/>
      <w:sz w:val="24"/>
      <w:szCs w:val="36"/>
      <w:lang w:eastAsia="he-IL"/>
    </w:rPr>
  </w:style>
  <w:style w:type="paragraph" w:styleId="a3">
    <w:name w:val="header"/>
    <w:basedOn w:val="a"/>
    <w:link w:val="a4"/>
    <w:uiPriority w:val="99"/>
    <w:unhideWhenUsed/>
    <w:rsid w:val="00CF3D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F3D4C"/>
    <w:rPr>
      <w:rFonts w:ascii="Times New Roman" w:eastAsia="Times New Roman" w:hAnsi="Times New Roman" w:cs="David"/>
      <w:sz w:val="24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CF3D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CF3D4C"/>
    <w:rPr>
      <w:rFonts w:ascii="Times New Roman" w:eastAsia="Times New Roman" w:hAnsi="Times New Roman" w:cs="David"/>
      <w:sz w:val="24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ick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Tick5.dotx</Template>
  <TotalTime>1</TotalTime>
  <Pages>2</Pages>
  <Words>136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לאונור דעיה(מתי"א פתח תקוה)</cp:lastModifiedBy>
  <cp:revision>3</cp:revision>
  <dcterms:created xsi:type="dcterms:W3CDTF">2022-01-24T10:36:00Z</dcterms:created>
  <dcterms:modified xsi:type="dcterms:W3CDTF">2026-03-11T12:49:00Z</dcterms:modified>
</cp:coreProperties>
</file>