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BDA85" w14:textId="77777777" w:rsidR="008B5553" w:rsidRPr="004105DF" w:rsidRDefault="00C74AB8" w:rsidP="006B4B6B">
      <w:pPr>
        <w:jc w:val="center"/>
        <w:rPr>
          <w:b/>
          <w:bCs/>
          <w:sz w:val="28"/>
          <w:szCs w:val="28"/>
          <w:rtl/>
        </w:rPr>
      </w:pPr>
      <w:r w:rsidRPr="004105DF">
        <w:rPr>
          <w:rFonts w:hint="cs"/>
          <w:b/>
          <w:bCs/>
          <w:sz w:val="28"/>
          <w:szCs w:val="28"/>
          <w:highlight w:val="lightGray"/>
          <w:rtl/>
        </w:rPr>
        <w:t>סיכום טיפול קבוצתי / כיתתי / גני</w:t>
      </w:r>
    </w:p>
    <w:p w14:paraId="34FAC794" w14:textId="77777777" w:rsidR="00786A5E" w:rsidRPr="004105DF" w:rsidRDefault="00786A5E" w:rsidP="00471520">
      <w:pPr>
        <w:rPr>
          <w:sz w:val="24"/>
          <w:szCs w:val="24"/>
          <w:rtl/>
        </w:rPr>
      </w:pPr>
      <w:r w:rsidRPr="004105DF">
        <w:rPr>
          <w:rFonts w:hint="cs"/>
          <w:sz w:val="24"/>
          <w:szCs w:val="24"/>
          <w:rtl/>
        </w:rPr>
        <w:t>שנה"ל:</w:t>
      </w:r>
      <w:r w:rsidR="00471520" w:rsidRPr="004105DF">
        <w:rPr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rFonts w:hint="cs"/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0"/>
      <w:r w:rsidRPr="004105DF">
        <w:rPr>
          <w:rFonts w:hint="cs"/>
          <w:sz w:val="24"/>
          <w:szCs w:val="24"/>
          <w:rtl/>
        </w:rPr>
        <w:t xml:space="preserve">                    תאריך:</w:t>
      </w:r>
      <w:r w:rsidR="00471520" w:rsidRPr="004105DF">
        <w:rPr>
          <w:sz w:val="24"/>
          <w:szCs w:val="24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1"/>
    </w:p>
    <w:p w14:paraId="13C75980" w14:textId="77777777" w:rsidR="006B4B6B" w:rsidRPr="004105DF" w:rsidRDefault="00C74AB8" w:rsidP="00471520">
      <w:pPr>
        <w:ind w:right="-709" w:hanging="908"/>
        <w:rPr>
          <w:sz w:val="24"/>
          <w:szCs w:val="24"/>
          <w:rtl/>
        </w:rPr>
      </w:pPr>
      <w:r w:rsidRPr="004105DF">
        <w:rPr>
          <w:rFonts w:hint="cs"/>
          <w:sz w:val="24"/>
          <w:szCs w:val="24"/>
          <w:rtl/>
        </w:rPr>
        <w:t>מנח</w:t>
      </w:r>
      <w:r w:rsidR="006B4B6B" w:rsidRPr="004105DF">
        <w:rPr>
          <w:rFonts w:hint="cs"/>
          <w:sz w:val="24"/>
          <w:szCs w:val="24"/>
          <w:rtl/>
        </w:rPr>
        <w:t>ה</w:t>
      </w:r>
      <w:r w:rsidRPr="004105DF">
        <w:rPr>
          <w:rFonts w:hint="cs"/>
          <w:sz w:val="24"/>
          <w:szCs w:val="24"/>
          <w:rtl/>
        </w:rPr>
        <w:t xml:space="preserve"> הקבוצ</w:t>
      </w:r>
      <w:r w:rsidR="00F03271" w:rsidRPr="004105DF">
        <w:rPr>
          <w:rFonts w:hint="cs"/>
          <w:sz w:val="24"/>
          <w:szCs w:val="24"/>
          <w:rtl/>
        </w:rPr>
        <w:t>ה</w:t>
      </w:r>
      <w:r w:rsidR="006B4B6B" w:rsidRPr="004105DF">
        <w:rPr>
          <w:rFonts w:hint="cs"/>
          <w:sz w:val="24"/>
          <w:szCs w:val="24"/>
          <w:rtl/>
        </w:rPr>
        <w:t>:</w:t>
      </w:r>
      <w:r w:rsidR="00471520" w:rsidRPr="004105DF">
        <w:rPr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rFonts w:hint="cs"/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2"/>
      <w:r w:rsidR="006B4B6B" w:rsidRPr="004105DF">
        <w:rPr>
          <w:rFonts w:hint="cs"/>
          <w:sz w:val="24"/>
          <w:szCs w:val="24"/>
          <w:rtl/>
        </w:rPr>
        <w:t xml:space="preserve"> מקצוע:</w:t>
      </w:r>
      <w:r w:rsidR="00471520" w:rsidRPr="004105DF">
        <w:rPr>
          <w:sz w:val="24"/>
          <w:szCs w:val="24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rFonts w:hint="cs"/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3"/>
      <w:r w:rsidR="006B4B6B" w:rsidRPr="004105DF">
        <w:rPr>
          <w:rFonts w:hint="cs"/>
          <w:sz w:val="24"/>
          <w:szCs w:val="24"/>
          <w:rtl/>
        </w:rPr>
        <w:t xml:space="preserve">   מנחה הקבוצה: </w:t>
      </w:r>
      <w:r w:rsidR="00471520" w:rsidRPr="004105DF">
        <w:rPr>
          <w:sz w:val="24"/>
          <w:szCs w:val="24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rFonts w:hint="cs"/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4"/>
      <w:r w:rsidR="006B4B6B" w:rsidRPr="004105DF">
        <w:rPr>
          <w:rFonts w:hint="cs"/>
          <w:sz w:val="24"/>
          <w:szCs w:val="24"/>
          <w:rtl/>
        </w:rPr>
        <w:t xml:space="preserve">מקצוע: </w:t>
      </w:r>
      <w:r w:rsidR="00471520" w:rsidRPr="004105DF">
        <w:rPr>
          <w:sz w:val="24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5"/>
    </w:p>
    <w:p w14:paraId="61C14A15" w14:textId="77777777" w:rsidR="00C74AB8" w:rsidRPr="004105DF" w:rsidRDefault="00351EAF" w:rsidP="00471520">
      <w:pPr>
        <w:ind w:right="-709" w:hanging="908"/>
        <w:rPr>
          <w:sz w:val="24"/>
          <w:szCs w:val="24"/>
          <w:rtl/>
        </w:rPr>
      </w:pPr>
      <w:r w:rsidRPr="004105DF">
        <w:rPr>
          <w:rFonts w:hint="cs"/>
          <w:sz w:val="24"/>
          <w:szCs w:val="24"/>
          <w:rtl/>
        </w:rPr>
        <w:t xml:space="preserve">שם </w:t>
      </w:r>
      <w:proofErr w:type="spellStart"/>
      <w:r w:rsidRPr="004105DF">
        <w:rPr>
          <w:rFonts w:hint="cs"/>
          <w:sz w:val="24"/>
          <w:szCs w:val="24"/>
          <w:rtl/>
        </w:rPr>
        <w:t>התכנית</w:t>
      </w:r>
      <w:proofErr w:type="spellEnd"/>
      <w:r w:rsidR="006B4B6B" w:rsidRPr="004105DF">
        <w:rPr>
          <w:rFonts w:hint="cs"/>
          <w:sz w:val="24"/>
          <w:szCs w:val="24"/>
          <w:rtl/>
        </w:rPr>
        <w:t>:</w:t>
      </w:r>
      <w:r w:rsidR="00471520" w:rsidRPr="004105DF">
        <w:rPr>
          <w:sz w:val="24"/>
          <w:szCs w:val="24"/>
          <w:rtl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rFonts w:hint="cs"/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6"/>
      <w:r w:rsidR="00F03271" w:rsidRPr="004105DF">
        <w:rPr>
          <w:rFonts w:hint="cs"/>
          <w:sz w:val="24"/>
          <w:szCs w:val="24"/>
          <w:rtl/>
        </w:rPr>
        <w:t xml:space="preserve">  </w:t>
      </w:r>
    </w:p>
    <w:p w14:paraId="4F43E583" w14:textId="77777777" w:rsidR="00F03271" w:rsidRPr="004105DF" w:rsidRDefault="00F03271" w:rsidP="00471520">
      <w:pPr>
        <w:ind w:left="-908" w:right="-709"/>
        <w:rPr>
          <w:sz w:val="24"/>
          <w:szCs w:val="24"/>
          <w:rtl/>
        </w:rPr>
      </w:pPr>
      <w:r w:rsidRPr="004105DF">
        <w:rPr>
          <w:rFonts w:hint="cs"/>
          <w:sz w:val="24"/>
          <w:szCs w:val="24"/>
          <w:rtl/>
        </w:rPr>
        <w:t xml:space="preserve">פרטי משתתפי הקבוצה (שמות, גילאים) </w:t>
      </w:r>
      <w:r w:rsidR="00471520" w:rsidRPr="004105DF">
        <w:rPr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7"/>
    </w:p>
    <w:p w14:paraId="7AC8C347" w14:textId="77777777" w:rsidR="00F03271" w:rsidRPr="004105DF" w:rsidRDefault="00F03271" w:rsidP="00471520">
      <w:pPr>
        <w:ind w:left="-908" w:right="-709"/>
        <w:rPr>
          <w:sz w:val="24"/>
          <w:szCs w:val="24"/>
          <w:rtl/>
        </w:rPr>
      </w:pPr>
      <w:r w:rsidRPr="004105DF">
        <w:rPr>
          <w:rFonts w:hint="cs"/>
          <w:sz w:val="24"/>
          <w:szCs w:val="24"/>
          <w:rtl/>
        </w:rPr>
        <w:t xml:space="preserve">מטרות הקבוצה: </w:t>
      </w:r>
      <w:r w:rsidR="00471520" w:rsidRPr="004105DF">
        <w:rPr>
          <w:sz w:val="24"/>
          <w:szCs w:val="24"/>
          <w:rtl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8"/>
    </w:p>
    <w:p w14:paraId="02F88231" w14:textId="77777777" w:rsidR="00F03271" w:rsidRPr="004105DF" w:rsidRDefault="007B6433" w:rsidP="00471520">
      <w:pPr>
        <w:ind w:right="-709" w:hanging="908"/>
        <w:rPr>
          <w:sz w:val="24"/>
          <w:szCs w:val="24"/>
          <w:rtl/>
        </w:rPr>
      </w:pPr>
      <w:r w:rsidRPr="004105DF">
        <w:rPr>
          <w:rFonts w:hint="cs"/>
          <w:sz w:val="24"/>
          <w:szCs w:val="24"/>
          <w:rtl/>
        </w:rPr>
        <w:t>מהלך העברת הקבוצה: מס'</w:t>
      </w:r>
      <w:r w:rsidR="00F03271" w:rsidRPr="004105DF">
        <w:rPr>
          <w:rFonts w:hint="cs"/>
          <w:sz w:val="24"/>
          <w:szCs w:val="24"/>
          <w:rtl/>
        </w:rPr>
        <w:t xml:space="preserve"> מפגשים </w:t>
      </w:r>
      <w:r w:rsidR="00471520" w:rsidRPr="004105DF">
        <w:rPr>
          <w:sz w:val="24"/>
          <w:szCs w:val="24"/>
          <w:rtl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rFonts w:hint="cs"/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9"/>
      <w:r w:rsidR="00F03271" w:rsidRPr="004105DF">
        <w:rPr>
          <w:rFonts w:hint="cs"/>
          <w:sz w:val="24"/>
          <w:szCs w:val="24"/>
          <w:rtl/>
        </w:rPr>
        <w:t xml:space="preserve"> </w:t>
      </w:r>
      <w:r w:rsidRPr="004105DF">
        <w:rPr>
          <w:rFonts w:hint="cs"/>
          <w:sz w:val="24"/>
          <w:szCs w:val="24"/>
          <w:rtl/>
        </w:rPr>
        <w:t xml:space="preserve">סביבת הטיפול </w:t>
      </w:r>
      <w:r w:rsidR="00471520" w:rsidRPr="004105DF">
        <w:rPr>
          <w:sz w:val="24"/>
          <w:szCs w:val="24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10"/>
    </w:p>
    <w:p w14:paraId="12A74DF9" w14:textId="77777777" w:rsidR="00F03271" w:rsidRPr="004105DF" w:rsidRDefault="00F03271" w:rsidP="00471520">
      <w:pPr>
        <w:ind w:left="-892" w:right="-709" w:hanging="16"/>
        <w:rPr>
          <w:sz w:val="24"/>
          <w:szCs w:val="24"/>
          <w:rtl/>
        </w:rPr>
      </w:pPr>
      <w:r w:rsidRPr="004105DF">
        <w:rPr>
          <w:rFonts w:hint="cs"/>
          <w:sz w:val="24"/>
          <w:szCs w:val="24"/>
          <w:rtl/>
        </w:rPr>
        <w:t>תכני המפגשים (פעילויות,  אמצעי טיפול)</w:t>
      </w:r>
      <w:r w:rsidR="007B6433" w:rsidRPr="004105DF">
        <w:rPr>
          <w:rFonts w:hint="cs"/>
          <w:sz w:val="24"/>
          <w:szCs w:val="24"/>
          <w:rtl/>
        </w:rPr>
        <w:t>, שותפים נוספים לטיפול (במידה והיו)</w:t>
      </w:r>
      <w:r w:rsidRPr="004105DF">
        <w:rPr>
          <w:rFonts w:hint="cs"/>
          <w:sz w:val="24"/>
          <w:szCs w:val="24"/>
          <w:rtl/>
        </w:rPr>
        <w:t xml:space="preserve"> </w:t>
      </w:r>
      <w:r w:rsidR="00471520" w:rsidRPr="004105DF">
        <w:rPr>
          <w:sz w:val="24"/>
          <w:szCs w:val="24"/>
          <w:rtl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11"/>
    </w:p>
    <w:p w14:paraId="3766F777" w14:textId="77777777" w:rsidR="00F03271" w:rsidRPr="004105DF" w:rsidRDefault="00F03271" w:rsidP="006B4B6B">
      <w:pPr>
        <w:ind w:right="-709" w:hanging="908"/>
        <w:rPr>
          <w:sz w:val="24"/>
          <w:szCs w:val="24"/>
          <w:rtl/>
        </w:rPr>
      </w:pPr>
      <w:r w:rsidRPr="004105DF">
        <w:rPr>
          <w:rFonts w:hint="cs"/>
          <w:sz w:val="24"/>
          <w:szCs w:val="24"/>
          <w:rtl/>
        </w:rPr>
        <w:t>התרשמות כללית מהתהליך הקבוצתי (שת</w:t>
      </w:r>
      <w:r w:rsidR="006B4B6B" w:rsidRPr="004105DF">
        <w:rPr>
          <w:rFonts w:hint="cs"/>
          <w:sz w:val="24"/>
          <w:szCs w:val="24"/>
          <w:rtl/>
        </w:rPr>
        <w:t>וף פעולה</w:t>
      </w:r>
      <w:r w:rsidRPr="004105DF">
        <w:rPr>
          <w:rFonts w:hint="cs"/>
          <w:sz w:val="24"/>
          <w:szCs w:val="24"/>
          <w:rtl/>
        </w:rPr>
        <w:t xml:space="preserve">, יחסים בינאישיים, </w:t>
      </w:r>
      <w:r w:rsidR="0064694E" w:rsidRPr="004105DF">
        <w:rPr>
          <w:rFonts w:hint="cs"/>
          <w:sz w:val="24"/>
          <w:szCs w:val="24"/>
          <w:rtl/>
        </w:rPr>
        <w:t>מוטיבציה להשתתפות)</w:t>
      </w:r>
      <w:r w:rsidR="007B6433" w:rsidRPr="004105DF">
        <w:rPr>
          <w:rFonts w:hint="cs"/>
          <w:sz w:val="24"/>
          <w:szCs w:val="24"/>
          <w:rtl/>
        </w:rPr>
        <w:t xml:space="preserve"> קשר עם הורים</w:t>
      </w:r>
    </w:p>
    <w:p w14:paraId="04306EF2" w14:textId="77777777" w:rsidR="0064694E" w:rsidRPr="004105DF" w:rsidRDefault="00471520" w:rsidP="007B6433">
      <w:pPr>
        <w:ind w:left="-908" w:right="-709"/>
        <w:rPr>
          <w:sz w:val="24"/>
          <w:szCs w:val="24"/>
          <w:rtl/>
        </w:rPr>
      </w:pPr>
      <w:r w:rsidRPr="004105DF">
        <w:rPr>
          <w:sz w:val="24"/>
          <w:szCs w:val="24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Pr="004105DF">
        <w:rPr>
          <w:sz w:val="24"/>
          <w:szCs w:val="24"/>
          <w:rtl/>
        </w:rPr>
        <w:instrText xml:space="preserve"> </w:instrText>
      </w:r>
      <w:r w:rsidRPr="004105DF">
        <w:rPr>
          <w:sz w:val="24"/>
          <w:szCs w:val="24"/>
        </w:rPr>
        <w:instrText>FORMTEXT</w:instrText>
      </w:r>
      <w:r w:rsidRPr="004105DF">
        <w:rPr>
          <w:sz w:val="24"/>
          <w:szCs w:val="24"/>
          <w:rtl/>
        </w:rPr>
        <w:instrText xml:space="preserve"> </w:instrText>
      </w:r>
      <w:r w:rsidRPr="004105DF">
        <w:rPr>
          <w:sz w:val="24"/>
          <w:szCs w:val="24"/>
          <w:rtl/>
        </w:rPr>
      </w:r>
      <w:r w:rsidRPr="004105DF">
        <w:rPr>
          <w:sz w:val="24"/>
          <w:szCs w:val="24"/>
          <w:rtl/>
        </w:rPr>
        <w:fldChar w:fldCharType="separate"/>
      </w:r>
      <w:r w:rsidRPr="004105DF">
        <w:rPr>
          <w:noProof/>
          <w:sz w:val="24"/>
          <w:szCs w:val="24"/>
          <w:rtl/>
        </w:rPr>
        <w:t> </w:t>
      </w:r>
      <w:r w:rsidRPr="004105DF">
        <w:rPr>
          <w:noProof/>
          <w:sz w:val="24"/>
          <w:szCs w:val="24"/>
          <w:rtl/>
        </w:rPr>
        <w:t> </w:t>
      </w:r>
      <w:r w:rsidRPr="004105DF">
        <w:rPr>
          <w:noProof/>
          <w:sz w:val="24"/>
          <w:szCs w:val="24"/>
          <w:rtl/>
        </w:rPr>
        <w:t> </w:t>
      </w:r>
      <w:r w:rsidRPr="004105DF">
        <w:rPr>
          <w:noProof/>
          <w:sz w:val="24"/>
          <w:szCs w:val="24"/>
          <w:rtl/>
        </w:rPr>
        <w:t> </w:t>
      </w:r>
      <w:r w:rsidRPr="004105DF">
        <w:rPr>
          <w:noProof/>
          <w:sz w:val="24"/>
          <w:szCs w:val="24"/>
          <w:rtl/>
        </w:rPr>
        <w:t> </w:t>
      </w:r>
      <w:r w:rsidRPr="004105DF">
        <w:rPr>
          <w:sz w:val="24"/>
          <w:szCs w:val="24"/>
          <w:rtl/>
        </w:rPr>
        <w:fldChar w:fldCharType="end"/>
      </w:r>
      <w:bookmarkEnd w:id="12"/>
    </w:p>
    <w:p w14:paraId="511CDDCE" w14:textId="77777777" w:rsidR="0064694E" w:rsidRPr="004105DF" w:rsidRDefault="0064694E" w:rsidP="0064694E">
      <w:pPr>
        <w:ind w:right="-709" w:hanging="908"/>
        <w:jc w:val="both"/>
        <w:rPr>
          <w:sz w:val="24"/>
          <w:szCs w:val="24"/>
          <w:rtl/>
        </w:rPr>
      </w:pPr>
      <w:r w:rsidRPr="004105DF">
        <w:rPr>
          <w:rFonts w:hint="cs"/>
          <w:sz w:val="24"/>
          <w:szCs w:val="24"/>
          <w:rtl/>
        </w:rPr>
        <w:t>דגשים מיוחדים (התייחסות אישית לתלמידים, לתהליך ההנחיה)</w:t>
      </w:r>
    </w:p>
    <w:p w14:paraId="5B7601E6" w14:textId="77777777" w:rsidR="0064694E" w:rsidRPr="004105DF" w:rsidRDefault="00471520" w:rsidP="00786A5E">
      <w:pPr>
        <w:ind w:left="-908" w:right="-709"/>
        <w:jc w:val="both"/>
        <w:rPr>
          <w:sz w:val="24"/>
          <w:szCs w:val="24"/>
          <w:rtl/>
        </w:rPr>
      </w:pPr>
      <w:r w:rsidRPr="004105DF">
        <w:rPr>
          <w:sz w:val="24"/>
          <w:szCs w:val="24"/>
          <w:rtl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Pr="004105DF">
        <w:rPr>
          <w:sz w:val="24"/>
          <w:szCs w:val="24"/>
          <w:rtl/>
        </w:rPr>
        <w:instrText xml:space="preserve"> </w:instrText>
      </w:r>
      <w:r w:rsidRPr="004105DF">
        <w:rPr>
          <w:sz w:val="24"/>
          <w:szCs w:val="24"/>
        </w:rPr>
        <w:instrText>FORMTEXT</w:instrText>
      </w:r>
      <w:r w:rsidRPr="004105DF">
        <w:rPr>
          <w:sz w:val="24"/>
          <w:szCs w:val="24"/>
          <w:rtl/>
        </w:rPr>
        <w:instrText xml:space="preserve"> </w:instrText>
      </w:r>
      <w:r w:rsidRPr="004105DF">
        <w:rPr>
          <w:sz w:val="24"/>
          <w:szCs w:val="24"/>
          <w:rtl/>
        </w:rPr>
      </w:r>
      <w:r w:rsidRPr="004105DF">
        <w:rPr>
          <w:sz w:val="24"/>
          <w:szCs w:val="24"/>
          <w:rtl/>
        </w:rPr>
        <w:fldChar w:fldCharType="separate"/>
      </w:r>
      <w:r w:rsidRPr="004105DF">
        <w:rPr>
          <w:noProof/>
          <w:sz w:val="24"/>
          <w:szCs w:val="24"/>
          <w:rtl/>
        </w:rPr>
        <w:t> </w:t>
      </w:r>
      <w:r w:rsidRPr="004105DF">
        <w:rPr>
          <w:noProof/>
          <w:sz w:val="24"/>
          <w:szCs w:val="24"/>
          <w:rtl/>
        </w:rPr>
        <w:t> </w:t>
      </w:r>
      <w:r w:rsidRPr="004105DF">
        <w:rPr>
          <w:noProof/>
          <w:sz w:val="24"/>
          <w:szCs w:val="24"/>
          <w:rtl/>
        </w:rPr>
        <w:t> </w:t>
      </w:r>
      <w:r w:rsidRPr="004105DF">
        <w:rPr>
          <w:noProof/>
          <w:sz w:val="24"/>
          <w:szCs w:val="24"/>
          <w:rtl/>
        </w:rPr>
        <w:t> </w:t>
      </w:r>
      <w:r w:rsidRPr="004105DF">
        <w:rPr>
          <w:noProof/>
          <w:sz w:val="24"/>
          <w:szCs w:val="24"/>
          <w:rtl/>
        </w:rPr>
        <w:t> </w:t>
      </w:r>
      <w:r w:rsidRPr="004105DF">
        <w:rPr>
          <w:sz w:val="24"/>
          <w:szCs w:val="24"/>
          <w:rtl/>
        </w:rPr>
        <w:fldChar w:fldCharType="end"/>
      </w:r>
      <w:bookmarkEnd w:id="13"/>
    </w:p>
    <w:p w14:paraId="5933BB21" w14:textId="77777777" w:rsidR="0064694E" w:rsidRPr="004105DF" w:rsidRDefault="00351EAF" w:rsidP="0064694E">
      <w:pPr>
        <w:ind w:left="-58" w:right="-709" w:hanging="850"/>
        <w:jc w:val="both"/>
        <w:rPr>
          <w:sz w:val="24"/>
          <w:szCs w:val="24"/>
          <w:rtl/>
        </w:rPr>
      </w:pPr>
      <w:r w:rsidRPr="004105DF">
        <w:rPr>
          <w:rFonts w:hint="cs"/>
          <w:sz w:val="24"/>
          <w:szCs w:val="24"/>
          <w:rtl/>
        </w:rPr>
        <w:t>סיכום ביחס למטרות הקבוצה</w:t>
      </w:r>
      <w:r w:rsidR="00471520" w:rsidRPr="004105DF">
        <w:rPr>
          <w:rFonts w:hint="cs"/>
          <w:sz w:val="24"/>
          <w:szCs w:val="24"/>
          <w:rtl/>
        </w:rPr>
        <w:t xml:space="preserve"> </w:t>
      </w:r>
      <w:r w:rsidR="00471520" w:rsidRPr="004105DF">
        <w:rPr>
          <w:sz w:val="24"/>
          <w:szCs w:val="24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rFonts w:hint="cs"/>
          <w:sz w:val="24"/>
          <w:szCs w:val="24"/>
        </w:rPr>
        <w:instrText>FORMTEXT</w:instrText>
      </w:r>
      <w:r w:rsidR="00471520" w:rsidRPr="004105DF">
        <w:rPr>
          <w:sz w:val="24"/>
          <w:szCs w:val="24"/>
          <w:rtl/>
        </w:rPr>
        <w:instrText xml:space="preserve"> </w:instrText>
      </w:r>
      <w:r w:rsidR="00471520" w:rsidRPr="004105DF">
        <w:rPr>
          <w:sz w:val="24"/>
          <w:szCs w:val="24"/>
          <w:rtl/>
        </w:rPr>
      </w:r>
      <w:r w:rsidR="00471520" w:rsidRPr="004105DF">
        <w:rPr>
          <w:sz w:val="24"/>
          <w:szCs w:val="24"/>
          <w:rtl/>
        </w:rPr>
        <w:fldChar w:fldCharType="separate"/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noProof/>
          <w:sz w:val="24"/>
          <w:szCs w:val="24"/>
          <w:rtl/>
        </w:rPr>
        <w:t> </w:t>
      </w:r>
      <w:r w:rsidR="00471520" w:rsidRPr="004105DF">
        <w:rPr>
          <w:sz w:val="24"/>
          <w:szCs w:val="24"/>
          <w:rtl/>
        </w:rPr>
        <w:fldChar w:fldCharType="end"/>
      </w:r>
      <w:bookmarkEnd w:id="14"/>
    </w:p>
    <w:p w14:paraId="309ED461" w14:textId="77777777" w:rsidR="0064694E" w:rsidRPr="004105DF" w:rsidRDefault="0064694E" w:rsidP="00471520">
      <w:pPr>
        <w:ind w:right="-709"/>
        <w:jc w:val="both"/>
        <w:rPr>
          <w:sz w:val="24"/>
          <w:szCs w:val="24"/>
          <w:rtl/>
        </w:rPr>
      </w:pPr>
    </w:p>
    <w:p w14:paraId="58465C96" w14:textId="77777777" w:rsidR="007B6433" w:rsidRPr="00786A5E" w:rsidRDefault="007B6433" w:rsidP="00471520">
      <w:pPr>
        <w:ind w:left="-58" w:right="-709"/>
        <w:jc w:val="both"/>
      </w:pPr>
      <w:r w:rsidRPr="004105DF">
        <w:rPr>
          <w:rFonts w:hint="cs"/>
          <w:sz w:val="24"/>
          <w:szCs w:val="24"/>
          <w:rtl/>
        </w:rPr>
        <w:t>חתימת מנחי הקבוצה</w:t>
      </w:r>
      <w:r w:rsidR="006B4B6B" w:rsidRPr="004105DF">
        <w:rPr>
          <w:rFonts w:hint="cs"/>
          <w:sz w:val="24"/>
          <w:szCs w:val="24"/>
          <w:rtl/>
        </w:rPr>
        <w:t>:</w:t>
      </w:r>
      <w:r w:rsidRPr="004105DF">
        <w:rPr>
          <w:rFonts w:hint="cs"/>
          <w:sz w:val="24"/>
          <w:szCs w:val="24"/>
          <w:rtl/>
        </w:rPr>
        <w:t xml:space="preserve"> </w:t>
      </w:r>
      <w:r w:rsidR="00471520" w:rsidRPr="004105DF">
        <w:rPr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="00471520" w:rsidRPr="004105DF">
        <w:rPr>
          <w:sz w:val="24"/>
          <w:szCs w:val="24"/>
        </w:rPr>
        <w:instrText xml:space="preserve"> FORMTEXT </w:instrText>
      </w:r>
      <w:r w:rsidR="00471520" w:rsidRPr="004105DF">
        <w:rPr>
          <w:sz w:val="24"/>
          <w:szCs w:val="24"/>
        </w:rPr>
      </w:r>
      <w:r w:rsidR="00471520" w:rsidRPr="004105DF">
        <w:rPr>
          <w:sz w:val="24"/>
          <w:szCs w:val="24"/>
        </w:rPr>
        <w:fldChar w:fldCharType="separate"/>
      </w:r>
      <w:r w:rsidR="00471520" w:rsidRPr="004105DF">
        <w:rPr>
          <w:noProof/>
          <w:sz w:val="24"/>
          <w:szCs w:val="24"/>
        </w:rPr>
        <w:t> </w:t>
      </w:r>
      <w:r w:rsidR="00471520" w:rsidRPr="004105DF">
        <w:rPr>
          <w:noProof/>
          <w:sz w:val="24"/>
          <w:szCs w:val="24"/>
        </w:rPr>
        <w:t> </w:t>
      </w:r>
      <w:r w:rsidR="00471520" w:rsidRPr="004105DF">
        <w:rPr>
          <w:noProof/>
          <w:sz w:val="24"/>
          <w:szCs w:val="24"/>
        </w:rPr>
        <w:t> </w:t>
      </w:r>
      <w:r w:rsidR="00471520" w:rsidRPr="004105DF">
        <w:rPr>
          <w:noProof/>
          <w:sz w:val="24"/>
          <w:szCs w:val="24"/>
        </w:rPr>
        <w:t> </w:t>
      </w:r>
      <w:r w:rsidR="00471520" w:rsidRPr="004105DF">
        <w:rPr>
          <w:noProof/>
          <w:sz w:val="24"/>
          <w:szCs w:val="24"/>
        </w:rPr>
        <w:t> </w:t>
      </w:r>
      <w:r w:rsidR="00471520" w:rsidRPr="004105DF">
        <w:rPr>
          <w:sz w:val="24"/>
          <w:szCs w:val="24"/>
        </w:rPr>
        <w:fldChar w:fldCharType="end"/>
      </w:r>
      <w:bookmarkEnd w:id="15"/>
    </w:p>
    <w:sectPr w:rsidR="007B6433" w:rsidRPr="00786A5E" w:rsidSect="002E6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0221C" w14:textId="77777777" w:rsidR="00542832" w:rsidRDefault="00542832" w:rsidP="0064694E">
      <w:pPr>
        <w:spacing w:after="0" w:line="240" w:lineRule="auto"/>
      </w:pPr>
      <w:r>
        <w:separator/>
      </w:r>
    </w:p>
  </w:endnote>
  <w:endnote w:type="continuationSeparator" w:id="0">
    <w:p w14:paraId="0FF1B452" w14:textId="77777777" w:rsidR="00542832" w:rsidRDefault="00542832" w:rsidP="00646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3EFF5" w14:textId="77777777" w:rsidR="00EB21F4" w:rsidRDefault="00EB21F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0A166" w14:textId="77777777" w:rsidR="00EB21F4" w:rsidRDefault="00EB21F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BD5E9" w14:textId="77777777" w:rsidR="00EB21F4" w:rsidRDefault="00EB21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6E70B" w14:textId="77777777" w:rsidR="00542832" w:rsidRDefault="00542832" w:rsidP="0064694E">
      <w:pPr>
        <w:spacing w:after="0" w:line="240" w:lineRule="auto"/>
      </w:pPr>
      <w:r>
        <w:separator/>
      </w:r>
    </w:p>
  </w:footnote>
  <w:footnote w:type="continuationSeparator" w:id="0">
    <w:p w14:paraId="489ACE06" w14:textId="77777777" w:rsidR="00542832" w:rsidRDefault="00542832" w:rsidP="00646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6F82E" w14:textId="77777777" w:rsidR="00EB21F4" w:rsidRDefault="00EB21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77C35" w14:textId="1AC702C2" w:rsidR="00323D8F" w:rsidRPr="00323D8F" w:rsidRDefault="00A7465E" w:rsidP="00323D8F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C17C5B" wp14:editId="23777BAF">
          <wp:simplePos x="0" y="0"/>
          <wp:positionH relativeFrom="column">
            <wp:posOffset>-590550</wp:posOffset>
          </wp:positionH>
          <wp:positionV relativeFrom="paragraph">
            <wp:posOffset>128270</wp:posOffset>
          </wp:positionV>
          <wp:extent cx="4603750" cy="739775"/>
          <wp:effectExtent l="0" t="0" r="6350" b="3175"/>
          <wp:wrapThrough wrapText="bothSides">
            <wp:wrapPolygon edited="0">
              <wp:start x="0" y="0"/>
              <wp:lineTo x="0" y="21136"/>
              <wp:lineTo x="21540" y="21136"/>
              <wp:lineTo x="21540" y="0"/>
              <wp:lineTo x="0" y="0"/>
            </wp:wrapPolygon>
          </wp:wrapThrough>
          <wp:docPr id="67470882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708822" name="תמונה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750" cy="739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BF4BDEA" w14:textId="77777777" w:rsidR="00323D8F" w:rsidRDefault="00323D8F" w:rsidP="00323D8F">
    <w:pPr>
      <w:pStyle w:val="a3"/>
      <w:rPr>
        <w:rtl/>
      </w:rPr>
    </w:pPr>
    <w:r>
      <w:rPr>
        <w:rFonts w:hint="cs"/>
        <w:rtl/>
      </w:rPr>
      <w:t>משרד החינוך</w:t>
    </w:r>
  </w:p>
  <w:p w14:paraId="7726B0D7" w14:textId="77777777" w:rsidR="00323D8F" w:rsidRDefault="00323D8F" w:rsidP="00323D8F">
    <w:pPr>
      <w:pStyle w:val="a3"/>
      <w:rPr>
        <w:rtl/>
      </w:rPr>
    </w:pPr>
    <w:r>
      <w:rPr>
        <w:rFonts w:hint="cs"/>
        <w:rtl/>
      </w:rPr>
      <w:t>אגף א לחינוך מיוחד</w:t>
    </w:r>
  </w:p>
  <w:p w14:paraId="225B2B9B" w14:textId="77777777" w:rsidR="00323D8F" w:rsidRPr="00323D8F" w:rsidRDefault="00323D8F" w:rsidP="00323D8F">
    <w:pPr>
      <w:pStyle w:val="a3"/>
      <w:rPr>
        <w:rtl/>
      </w:rPr>
    </w:pPr>
    <w:r>
      <w:rPr>
        <w:rFonts w:hint="cs"/>
        <w:rtl/>
      </w:rPr>
      <w:t>מנהל פדגוגי</w:t>
    </w:r>
  </w:p>
  <w:p w14:paraId="1EA4AAC2" w14:textId="77777777" w:rsidR="00323D8F" w:rsidRDefault="00EB21F4" w:rsidP="00EB21F4">
    <w:pPr>
      <w:pStyle w:val="a3"/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  <w:t xml:space="preserve">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155A7" w14:textId="77777777" w:rsidR="00EB21F4" w:rsidRDefault="00EB21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8F"/>
    <w:rsid w:val="00136D2D"/>
    <w:rsid w:val="0015756A"/>
    <w:rsid w:val="001C05EE"/>
    <w:rsid w:val="001E7580"/>
    <w:rsid w:val="001E781F"/>
    <w:rsid w:val="001F0D8C"/>
    <w:rsid w:val="002D7DE7"/>
    <w:rsid w:val="002E3715"/>
    <w:rsid w:val="002E6DCE"/>
    <w:rsid w:val="00323D8F"/>
    <w:rsid w:val="00351EAF"/>
    <w:rsid w:val="00383B9B"/>
    <w:rsid w:val="004105DF"/>
    <w:rsid w:val="004576D3"/>
    <w:rsid w:val="00471520"/>
    <w:rsid w:val="00542832"/>
    <w:rsid w:val="0064694E"/>
    <w:rsid w:val="006B4B6B"/>
    <w:rsid w:val="006C2C15"/>
    <w:rsid w:val="00753C70"/>
    <w:rsid w:val="007559ED"/>
    <w:rsid w:val="00786A5E"/>
    <w:rsid w:val="007B6433"/>
    <w:rsid w:val="007B6A18"/>
    <w:rsid w:val="008628B1"/>
    <w:rsid w:val="008B5553"/>
    <w:rsid w:val="00932634"/>
    <w:rsid w:val="009C7BB3"/>
    <w:rsid w:val="00A2796D"/>
    <w:rsid w:val="00A7465E"/>
    <w:rsid w:val="00AA09F9"/>
    <w:rsid w:val="00B96FD7"/>
    <w:rsid w:val="00BE53FD"/>
    <w:rsid w:val="00C74AB8"/>
    <w:rsid w:val="00D73E18"/>
    <w:rsid w:val="00E932FE"/>
    <w:rsid w:val="00EB21F4"/>
    <w:rsid w:val="00EB6264"/>
    <w:rsid w:val="00F0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14758"/>
  <w15:docId w15:val="{DEBE863C-FCB4-4AC5-BE8D-9600117C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9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4694E"/>
  </w:style>
  <w:style w:type="paragraph" w:styleId="a5">
    <w:name w:val="footer"/>
    <w:basedOn w:val="a"/>
    <w:link w:val="a6"/>
    <w:uiPriority w:val="99"/>
    <w:unhideWhenUsed/>
    <w:rsid w:val="006469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4694E"/>
  </w:style>
  <w:style w:type="paragraph" w:styleId="a7">
    <w:name w:val="Balloon Text"/>
    <w:basedOn w:val="a"/>
    <w:link w:val="a8"/>
    <w:uiPriority w:val="99"/>
    <w:semiHidden/>
    <w:unhideWhenUsed/>
    <w:rsid w:val="00646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4694E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471520"/>
    <w:rPr>
      <w:color w:val="808080"/>
    </w:rPr>
  </w:style>
  <w:style w:type="character" w:styleId="Hyperlink">
    <w:name w:val="Hyperlink"/>
    <w:basedOn w:val="a0"/>
    <w:uiPriority w:val="99"/>
    <w:unhideWhenUsed/>
    <w:rsid w:val="00323D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Tick9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Tick9.dotx</Template>
  <TotalTime>8</TotalTime>
  <Pages>1</Pages>
  <Words>131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לאונור דעיה(מתי"א פתח תקוה)</cp:lastModifiedBy>
  <cp:revision>3</cp:revision>
  <cp:lastPrinted>2016-07-12T09:30:00Z</cp:lastPrinted>
  <dcterms:created xsi:type="dcterms:W3CDTF">2022-01-23T10:14:00Z</dcterms:created>
  <dcterms:modified xsi:type="dcterms:W3CDTF">2026-03-11T12:48:00Z</dcterms:modified>
</cp:coreProperties>
</file>