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9C105" w14:textId="77777777" w:rsidR="00B62E6A" w:rsidRDefault="00B62E6A" w:rsidP="00B62E6A">
      <w:pPr>
        <w:spacing w:before="0" w:beforeAutospacing="0" w:after="0"/>
        <w:jc w:val="center"/>
        <w:rPr>
          <w:rFonts w:ascii="Tahoma" w:hAnsi="Tahoma" w:cs="Tahoma"/>
          <w:b/>
          <w:bCs/>
          <w:sz w:val="24"/>
          <w:szCs w:val="24"/>
          <w:u w:val="single"/>
          <w:rtl/>
        </w:rPr>
      </w:pPr>
    </w:p>
    <w:p w14:paraId="182EC079" w14:textId="0A7368E3" w:rsidR="00DA3E8A" w:rsidRDefault="00DA3E8A" w:rsidP="008F33F8">
      <w:pPr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D00FA4">
        <w:rPr>
          <w:rFonts w:ascii="Tahoma" w:hAnsi="Tahoma" w:cs="Tahoma"/>
          <w:b/>
          <w:bCs/>
          <w:sz w:val="24"/>
          <w:szCs w:val="24"/>
          <w:u w:val="single"/>
          <w:rtl/>
        </w:rPr>
        <w:t>דיווח שעות נוספות</w:t>
      </w:r>
      <w:r w:rsidR="00E739CE">
        <w:rPr>
          <w:rFonts w:ascii="Tahoma" w:hAnsi="Tahoma" w:cs="Tahoma" w:hint="cs"/>
          <w:b/>
          <w:bCs/>
          <w:sz w:val="24"/>
          <w:szCs w:val="24"/>
          <w:u w:val="single"/>
          <w:rtl/>
        </w:rPr>
        <w:t xml:space="preserve"> לשנת הלימודים </w:t>
      </w:r>
      <w:r w:rsidR="00BD7B57">
        <w:rPr>
          <w:rFonts w:ascii="Tahoma" w:hAnsi="Tahoma" w:cs="Tahoma" w:hint="cs"/>
          <w:b/>
          <w:bCs/>
          <w:sz w:val="24"/>
          <w:szCs w:val="24"/>
          <w:u w:val="single"/>
          <w:rtl/>
        </w:rPr>
        <w:t xml:space="preserve"> תשפ"</w:t>
      </w:r>
      <w:r w:rsidR="000E6982">
        <w:rPr>
          <w:rFonts w:ascii="Tahoma" w:hAnsi="Tahoma" w:cs="Tahoma" w:hint="cs"/>
          <w:b/>
          <w:bCs/>
          <w:sz w:val="24"/>
          <w:szCs w:val="24"/>
          <w:u w:val="single"/>
          <w:rtl/>
        </w:rPr>
        <w:t>ו</w:t>
      </w:r>
    </w:p>
    <w:p w14:paraId="4B5EB087" w14:textId="4DC53BB2" w:rsidR="00BD7B57" w:rsidRPr="00D00FA4" w:rsidRDefault="000E6982" w:rsidP="008F33F8">
      <w:pPr>
        <w:jc w:val="center"/>
        <w:rPr>
          <w:rFonts w:ascii="Tahoma" w:hAnsi="Tahoma" w:cs="Tahoma"/>
          <w:b/>
          <w:bCs/>
          <w:sz w:val="24"/>
          <w:szCs w:val="24"/>
          <w:u w:val="single"/>
          <w:rtl/>
        </w:rPr>
      </w:pP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חודש    ____  שנה ______</w:t>
      </w:r>
    </w:p>
    <w:tbl>
      <w:tblPr>
        <w:bidiVisual/>
        <w:tblW w:w="0" w:type="auto"/>
        <w:tblInd w:w="28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2179"/>
      </w:tblGrid>
      <w:tr w:rsidR="000E6982" w:rsidRPr="004A56F2" w14:paraId="6942AB47" w14:textId="77777777" w:rsidTr="000E6982">
        <w:tc>
          <w:tcPr>
            <w:tcW w:w="2616" w:type="dxa"/>
          </w:tcPr>
          <w:p w14:paraId="549AABC3" w14:textId="77777777" w:rsidR="000E6982" w:rsidRPr="004A56F2" w:rsidRDefault="000E6982" w:rsidP="004A56F2">
            <w:pPr>
              <w:jc w:val="center"/>
              <w:rPr>
                <w:rFonts w:ascii="Tahoma" w:hAnsi="Tahoma" w:cs="Tahoma"/>
                <w:b/>
                <w:bCs/>
                <w:rtl/>
              </w:rPr>
            </w:pPr>
            <w:r w:rsidRPr="004A56F2">
              <w:rPr>
                <w:rFonts w:ascii="Tahoma" w:hAnsi="Tahoma" w:cs="Tahoma" w:hint="cs"/>
                <w:b/>
                <w:bCs/>
                <w:rtl/>
              </w:rPr>
              <w:t>שם עובד ההוראה</w:t>
            </w:r>
          </w:p>
        </w:tc>
        <w:tc>
          <w:tcPr>
            <w:tcW w:w="2179" w:type="dxa"/>
          </w:tcPr>
          <w:p w14:paraId="77433B30" w14:textId="77777777" w:rsidR="000E6982" w:rsidRPr="004A56F2" w:rsidRDefault="000E6982" w:rsidP="004A56F2">
            <w:pPr>
              <w:jc w:val="center"/>
              <w:rPr>
                <w:rFonts w:ascii="Tahoma" w:hAnsi="Tahoma" w:cs="Tahoma"/>
                <w:b/>
                <w:bCs/>
                <w:rtl/>
              </w:rPr>
            </w:pPr>
            <w:r w:rsidRPr="004A56F2">
              <w:rPr>
                <w:rFonts w:ascii="Tahoma" w:hAnsi="Tahoma" w:cs="Tahoma" w:hint="cs"/>
                <w:b/>
                <w:bCs/>
                <w:rtl/>
              </w:rPr>
              <w:t>נייד</w:t>
            </w:r>
          </w:p>
        </w:tc>
      </w:tr>
      <w:tr w:rsidR="000E6982" w:rsidRPr="004A56F2" w14:paraId="40D510EB" w14:textId="77777777" w:rsidTr="000E6982">
        <w:tc>
          <w:tcPr>
            <w:tcW w:w="2616" w:type="dxa"/>
          </w:tcPr>
          <w:p w14:paraId="3DB1B2F6" w14:textId="3A46EA42" w:rsidR="000E6982" w:rsidRPr="004A56F2" w:rsidRDefault="000E6982" w:rsidP="004A56F2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2179" w:type="dxa"/>
          </w:tcPr>
          <w:p w14:paraId="555F3730" w14:textId="088B9440" w:rsidR="000E6982" w:rsidRPr="004A56F2" w:rsidRDefault="000E6982" w:rsidP="004A56F2">
            <w:pPr>
              <w:jc w:val="left"/>
              <w:rPr>
                <w:rFonts w:ascii="Tahoma" w:hAnsi="Tahoma" w:cs="Tahoma"/>
                <w:rtl/>
              </w:rPr>
            </w:pPr>
          </w:p>
        </w:tc>
      </w:tr>
    </w:tbl>
    <w:p w14:paraId="48F6D11A" w14:textId="77777777" w:rsidR="00DA3E8A" w:rsidRDefault="00DA3E8A" w:rsidP="00B62E6A">
      <w:pPr>
        <w:spacing w:before="0" w:beforeAutospacing="0" w:after="0"/>
        <w:jc w:val="left"/>
        <w:rPr>
          <w:rFonts w:ascii="Tahoma" w:hAnsi="Tahoma" w:cs="Tahoma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1092"/>
        <w:gridCol w:w="5226"/>
        <w:gridCol w:w="2883"/>
      </w:tblGrid>
      <w:tr w:rsidR="00733BC8" w:rsidRPr="004A56F2" w14:paraId="321FEB1D" w14:textId="77777777" w:rsidTr="00970C27">
        <w:trPr>
          <w:trHeight w:val="981"/>
        </w:trPr>
        <w:tc>
          <w:tcPr>
            <w:tcW w:w="1255" w:type="dxa"/>
          </w:tcPr>
          <w:p w14:paraId="3FC0A218" w14:textId="77777777" w:rsidR="00733BC8" w:rsidRPr="004A56F2" w:rsidRDefault="00733BC8" w:rsidP="004A56F2">
            <w:pPr>
              <w:jc w:val="center"/>
              <w:rPr>
                <w:rFonts w:ascii="Tahoma" w:hAnsi="Tahoma" w:cs="Tahoma"/>
                <w:b/>
                <w:bCs/>
                <w:rtl/>
              </w:rPr>
            </w:pPr>
            <w:r w:rsidRPr="004A56F2">
              <w:rPr>
                <w:rFonts w:ascii="Tahoma" w:hAnsi="Tahoma" w:cs="Tahoma" w:hint="cs"/>
                <w:b/>
                <w:bCs/>
                <w:rtl/>
              </w:rPr>
              <w:t>תאריך</w:t>
            </w:r>
          </w:p>
        </w:tc>
        <w:tc>
          <w:tcPr>
            <w:tcW w:w="1092" w:type="dxa"/>
          </w:tcPr>
          <w:p w14:paraId="5C174FC7" w14:textId="77777777" w:rsidR="00733BC8" w:rsidRPr="004A56F2" w:rsidRDefault="00733BC8" w:rsidP="004A56F2">
            <w:pPr>
              <w:jc w:val="center"/>
              <w:rPr>
                <w:rFonts w:ascii="Tahoma" w:hAnsi="Tahoma" w:cs="Tahoma"/>
                <w:b/>
                <w:bCs/>
                <w:rtl/>
              </w:rPr>
            </w:pPr>
            <w:r w:rsidRPr="004A56F2">
              <w:rPr>
                <w:rFonts w:ascii="Tahoma" w:hAnsi="Tahoma" w:cs="Tahoma" w:hint="cs"/>
                <w:b/>
                <w:bCs/>
                <w:rtl/>
              </w:rPr>
              <w:t>מס' שעות</w:t>
            </w:r>
          </w:p>
        </w:tc>
        <w:tc>
          <w:tcPr>
            <w:tcW w:w="5226" w:type="dxa"/>
          </w:tcPr>
          <w:p w14:paraId="055C7610" w14:textId="77777777" w:rsidR="00733BC8" w:rsidRPr="004A56F2" w:rsidRDefault="00733BC8" w:rsidP="004A56F2">
            <w:pPr>
              <w:jc w:val="center"/>
              <w:rPr>
                <w:rFonts w:ascii="Tahoma" w:hAnsi="Tahoma" w:cs="Tahoma"/>
                <w:b/>
                <w:bCs/>
                <w:rtl/>
              </w:rPr>
            </w:pPr>
            <w:r w:rsidRPr="004A56F2">
              <w:rPr>
                <w:rFonts w:ascii="Tahoma" w:hAnsi="Tahoma" w:cs="Tahoma" w:hint="cs"/>
                <w:b/>
                <w:bCs/>
                <w:rtl/>
              </w:rPr>
              <w:t>תוכן המפגש</w:t>
            </w:r>
          </w:p>
        </w:tc>
        <w:tc>
          <w:tcPr>
            <w:tcW w:w="2883" w:type="dxa"/>
          </w:tcPr>
          <w:p w14:paraId="472A0573" w14:textId="77777777" w:rsidR="00733BC8" w:rsidRPr="004A56F2" w:rsidRDefault="00733BC8" w:rsidP="004A56F2">
            <w:pPr>
              <w:jc w:val="center"/>
              <w:rPr>
                <w:rFonts w:ascii="Tahoma" w:hAnsi="Tahoma" w:cs="Tahoma"/>
                <w:b/>
                <w:bCs/>
                <w:rtl/>
              </w:rPr>
            </w:pPr>
            <w:r>
              <w:rPr>
                <w:rFonts w:ascii="Tahoma" w:hAnsi="Tahoma" w:cs="Tahoma" w:hint="cs"/>
                <w:b/>
                <w:bCs/>
                <w:rtl/>
              </w:rPr>
              <w:t>חתימת מנהל/ת המסגרת</w:t>
            </w:r>
          </w:p>
        </w:tc>
      </w:tr>
      <w:tr w:rsidR="00155102" w:rsidRPr="004A56F2" w14:paraId="05163C6A" w14:textId="77777777" w:rsidTr="002370FC">
        <w:tc>
          <w:tcPr>
            <w:tcW w:w="1255" w:type="dxa"/>
          </w:tcPr>
          <w:p w14:paraId="4806C940" w14:textId="315A787E" w:rsidR="00155102" w:rsidRDefault="00155102" w:rsidP="00155102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1092" w:type="dxa"/>
          </w:tcPr>
          <w:p w14:paraId="47637FD4" w14:textId="45FDB6CC" w:rsidR="00155102" w:rsidRDefault="00155102" w:rsidP="00155102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5226" w:type="dxa"/>
          </w:tcPr>
          <w:p w14:paraId="4F2BD137" w14:textId="214743B8" w:rsidR="00155102" w:rsidRDefault="00155102" w:rsidP="00155102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2883" w:type="dxa"/>
          </w:tcPr>
          <w:p w14:paraId="5F0605B8" w14:textId="77777777" w:rsidR="00155102" w:rsidRPr="004A56F2" w:rsidRDefault="00155102" w:rsidP="00155102">
            <w:pPr>
              <w:jc w:val="left"/>
              <w:rPr>
                <w:rFonts w:ascii="Tahoma" w:hAnsi="Tahoma" w:cs="Tahoma"/>
                <w:rtl/>
              </w:rPr>
            </w:pPr>
          </w:p>
        </w:tc>
      </w:tr>
      <w:tr w:rsidR="00641645" w:rsidRPr="004A56F2" w14:paraId="367361E4" w14:textId="77777777" w:rsidTr="002370FC">
        <w:tc>
          <w:tcPr>
            <w:tcW w:w="1255" w:type="dxa"/>
          </w:tcPr>
          <w:p w14:paraId="4B678E28" w14:textId="1F8BC61B" w:rsidR="00641645" w:rsidRDefault="00641645" w:rsidP="00155102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1092" w:type="dxa"/>
          </w:tcPr>
          <w:p w14:paraId="5EC55F02" w14:textId="3AF9E325" w:rsidR="00641645" w:rsidRDefault="00641645" w:rsidP="00155102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5226" w:type="dxa"/>
          </w:tcPr>
          <w:p w14:paraId="54DABEB2" w14:textId="76CD3F14" w:rsidR="00641645" w:rsidRDefault="00641645" w:rsidP="00155102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2883" w:type="dxa"/>
          </w:tcPr>
          <w:p w14:paraId="66D28CE0" w14:textId="77777777" w:rsidR="00641645" w:rsidRPr="004A56F2" w:rsidRDefault="00641645" w:rsidP="00155102">
            <w:pPr>
              <w:jc w:val="left"/>
              <w:rPr>
                <w:rFonts w:ascii="Tahoma" w:hAnsi="Tahoma" w:cs="Tahoma"/>
                <w:rtl/>
              </w:rPr>
            </w:pPr>
          </w:p>
        </w:tc>
      </w:tr>
      <w:tr w:rsidR="009A5010" w:rsidRPr="004A56F2" w14:paraId="0BDFFAEB" w14:textId="77777777" w:rsidTr="002370FC">
        <w:tc>
          <w:tcPr>
            <w:tcW w:w="1255" w:type="dxa"/>
          </w:tcPr>
          <w:p w14:paraId="0D46D6D1" w14:textId="571C0CFD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1092" w:type="dxa"/>
          </w:tcPr>
          <w:p w14:paraId="71ABCBA4" w14:textId="1C9339C5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5226" w:type="dxa"/>
          </w:tcPr>
          <w:p w14:paraId="66B049DD" w14:textId="503BAE1C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2883" w:type="dxa"/>
          </w:tcPr>
          <w:p w14:paraId="140E83B9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</w:tr>
      <w:tr w:rsidR="009A5010" w:rsidRPr="004A56F2" w14:paraId="2BBAA6CA" w14:textId="77777777" w:rsidTr="002370FC">
        <w:tc>
          <w:tcPr>
            <w:tcW w:w="1255" w:type="dxa"/>
          </w:tcPr>
          <w:p w14:paraId="7520C243" w14:textId="64DFDD8E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1092" w:type="dxa"/>
          </w:tcPr>
          <w:p w14:paraId="04C973C3" w14:textId="124E675C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5226" w:type="dxa"/>
          </w:tcPr>
          <w:p w14:paraId="3F6AB736" w14:textId="6A2B1841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2883" w:type="dxa"/>
          </w:tcPr>
          <w:p w14:paraId="7C03755F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</w:tr>
      <w:tr w:rsidR="009A5010" w:rsidRPr="004A56F2" w14:paraId="221FF423" w14:textId="77777777" w:rsidTr="002370FC">
        <w:tc>
          <w:tcPr>
            <w:tcW w:w="1255" w:type="dxa"/>
          </w:tcPr>
          <w:p w14:paraId="0F27AD38" w14:textId="455F84A1" w:rsidR="009A5010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1092" w:type="dxa"/>
          </w:tcPr>
          <w:p w14:paraId="002CE73C" w14:textId="69817AE3" w:rsidR="009A5010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5226" w:type="dxa"/>
          </w:tcPr>
          <w:p w14:paraId="55AF8A83" w14:textId="4D9ADE99" w:rsidR="009A5010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2883" w:type="dxa"/>
          </w:tcPr>
          <w:p w14:paraId="4A61B9C1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</w:tr>
      <w:tr w:rsidR="009A5010" w:rsidRPr="004A56F2" w14:paraId="6256D96B" w14:textId="77777777" w:rsidTr="002370FC">
        <w:tc>
          <w:tcPr>
            <w:tcW w:w="1255" w:type="dxa"/>
          </w:tcPr>
          <w:p w14:paraId="329D4ECD" w14:textId="7C6FF212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1092" w:type="dxa"/>
          </w:tcPr>
          <w:p w14:paraId="57E4E9E2" w14:textId="275432DA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5226" w:type="dxa"/>
          </w:tcPr>
          <w:p w14:paraId="03ED7406" w14:textId="495A6255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2883" w:type="dxa"/>
          </w:tcPr>
          <w:p w14:paraId="4788B364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</w:tr>
      <w:tr w:rsidR="009A5010" w:rsidRPr="004A56F2" w14:paraId="02DDF0A1" w14:textId="77777777" w:rsidTr="002370FC">
        <w:tc>
          <w:tcPr>
            <w:tcW w:w="1255" w:type="dxa"/>
          </w:tcPr>
          <w:p w14:paraId="57D7DD81" w14:textId="6DA697B8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1092" w:type="dxa"/>
          </w:tcPr>
          <w:p w14:paraId="0F597130" w14:textId="642FAD9C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5226" w:type="dxa"/>
          </w:tcPr>
          <w:p w14:paraId="7557F150" w14:textId="2B7B2D0C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2883" w:type="dxa"/>
          </w:tcPr>
          <w:p w14:paraId="49D170B7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</w:tr>
      <w:tr w:rsidR="009A5010" w:rsidRPr="004A56F2" w14:paraId="038E5678" w14:textId="77777777" w:rsidTr="002370FC">
        <w:tc>
          <w:tcPr>
            <w:tcW w:w="1255" w:type="dxa"/>
          </w:tcPr>
          <w:p w14:paraId="1765034B" w14:textId="0F814EC5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1092" w:type="dxa"/>
          </w:tcPr>
          <w:p w14:paraId="193C0D92" w14:textId="06608081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5226" w:type="dxa"/>
          </w:tcPr>
          <w:p w14:paraId="2FE162CC" w14:textId="241FFAAF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2883" w:type="dxa"/>
          </w:tcPr>
          <w:p w14:paraId="7497EDE5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</w:tr>
      <w:tr w:rsidR="009A5010" w:rsidRPr="004A56F2" w14:paraId="005BF2C5" w14:textId="77777777" w:rsidTr="002370FC">
        <w:tc>
          <w:tcPr>
            <w:tcW w:w="1255" w:type="dxa"/>
          </w:tcPr>
          <w:p w14:paraId="0697D8D8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1092" w:type="dxa"/>
          </w:tcPr>
          <w:p w14:paraId="0A668022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5226" w:type="dxa"/>
          </w:tcPr>
          <w:p w14:paraId="194E4B88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2883" w:type="dxa"/>
          </w:tcPr>
          <w:p w14:paraId="6BB45634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</w:tr>
      <w:tr w:rsidR="009A5010" w:rsidRPr="004A56F2" w14:paraId="03F7406E" w14:textId="77777777" w:rsidTr="002370FC">
        <w:tc>
          <w:tcPr>
            <w:tcW w:w="1255" w:type="dxa"/>
          </w:tcPr>
          <w:p w14:paraId="627D1601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1092" w:type="dxa"/>
          </w:tcPr>
          <w:p w14:paraId="73C2052B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5226" w:type="dxa"/>
          </w:tcPr>
          <w:p w14:paraId="754D44EB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2883" w:type="dxa"/>
          </w:tcPr>
          <w:p w14:paraId="3059E6C7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</w:tr>
      <w:tr w:rsidR="009A5010" w:rsidRPr="004A56F2" w14:paraId="7E97B29E" w14:textId="77777777" w:rsidTr="002370FC">
        <w:tc>
          <w:tcPr>
            <w:tcW w:w="1255" w:type="dxa"/>
          </w:tcPr>
          <w:p w14:paraId="3F6F7129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b/>
                <w:bCs/>
                <w:rtl/>
              </w:rPr>
            </w:pPr>
            <w:r w:rsidRPr="004A56F2">
              <w:rPr>
                <w:rFonts w:ascii="Tahoma" w:hAnsi="Tahoma" w:cs="Tahoma" w:hint="cs"/>
                <w:b/>
                <w:bCs/>
                <w:rtl/>
              </w:rPr>
              <w:t>סה"כ</w:t>
            </w:r>
          </w:p>
        </w:tc>
        <w:tc>
          <w:tcPr>
            <w:tcW w:w="1092" w:type="dxa"/>
          </w:tcPr>
          <w:p w14:paraId="31550A63" w14:textId="7B438612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5226" w:type="dxa"/>
          </w:tcPr>
          <w:p w14:paraId="267C3F4C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  <w:tc>
          <w:tcPr>
            <w:tcW w:w="2883" w:type="dxa"/>
          </w:tcPr>
          <w:p w14:paraId="07951D74" w14:textId="77777777" w:rsidR="009A5010" w:rsidRPr="004A56F2" w:rsidRDefault="009A5010" w:rsidP="009A5010">
            <w:pPr>
              <w:jc w:val="left"/>
              <w:rPr>
                <w:rFonts w:ascii="Tahoma" w:hAnsi="Tahoma" w:cs="Tahoma"/>
                <w:rtl/>
              </w:rPr>
            </w:pPr>
          </w:p>
        </w:tc>
      </w:tr>
    </w:tbl>
    <w:p w14:paraId="1CAC628B" w14:textId="77777777" w:rsidR="00DA3E8A" w:rsidRPr="00D00FA4" w:rsidRDefault="00D00FA4" w:rsidP="00DA3E8A">
      <w:pPr>
        <w:jc w:val="left"/>
        <w:rPr>
          <w:rFonts w:ascii="Tahoma" w:hAnsi="Tahoma" w:cs="Tahoma"/>
          <w:b/>
          <w:bCs/>
          <w:sz w:val="24"/>
          <w:szCs w:val="24"/>
          <w:rtl/>
        </w:rPr>
      </w:pPr>
      <w:r>
        <w:rPr>
          <w:rFonts w:ascii="Tahoma" w:hAnsi="Tahoma" w:cs="Tahoma" w:hint="cs"/>
          <w:b/>
          <w:bCs/>
          <w:sz w:val="24"/>
          <w:szCs w:val="24"/>
          <w:rtl/>
        </w:rPr>
        <w:t>*</w:t>
      </w:r>
      <w:r w:rsidR="00DA3E8A" w:rsidRPr="00D00FA4">
        <w:rPr>
          <w:rFonts w:ascii="Tahoma" w:hAnsi="Tahoma" w:cs="Tahoma" w:hint="cs"/>
          <w:b/>
          <w:bCs/>
          <w:sz w:val="24"/>
          <w:szCs w:val="24"/>
          <w:rtl/>
        </w:rPr>
        <w:t>שעות נוספות:</w:t>
      </w:r>
    </w:p>
    <w:p w14:paraId="1C4D2DD0" w14:textId="30B17F85" w:rsidR="00D00FA4" w:rsidRDefault="00DA3E8A" w:rsidP="00D00FA4">
      <w:pPr>
        <w:jc w:val="left"/>
        <w:rPr>
          <w:rFonts w:ascii="Tahoma" w:hAnsi="Tahoma" w:cs="Tahoma"/>
          <w:sz w:val="24"/>
          <w:szCs w:val="24"/>
          <w:rtl/>
        </w:rPr>
      </w:pPr>
      <w:r w:rsidRPr="00D00FA4">
        <w:rPr>
          <w:rFonts w:ascii="Tahoma" w:hAnsi="Tahoma" w:cs="Tahoma" w:hint="cs"/>
          <w:sz w:val="24"/>
          <w:szCs w:val="24"/>
          <w:rtl/>
        </w:rPr>
        <w:t>מכסה של שעות פעילות בביה"ס</w:t>
      </w:r>
      <w:r w:rsidR="002D41BD">
        <w:rPr>
          <w:rFonts w:ascii="Tahoma" w:hAnsi="Tahoma" w:cs="Tahoma" w:hint="cs"/>
          <w:sz w:val="24"/>
          <w:szCs w:val="24"/>
          <w:rtl/>
        </w:rPr>
        <w:t xml:space="preserve"> (</w:t>
      </w:r>
      <w:r w:rsidR="00174FCB">
        <w:rPr>
          <w:rFonts w:ascii="Tahoma" w:hAnsi="Tahoma" w:cs="Tahoma" w:hint="cs"/>
          <w:sz w:val="24"/>
          <w:szCs w:val="24"/>
          <w:rtl/>
        </w:rPr>
        <w:t>20</w:t>
      </w:r>
      <w:r w:rsidR="002D41BD">
        <w:rPr>
          <w:rFonts w:ascii="Tahoma" w:hAnsi="Tahoma" w:cs="Tahoma" w:hint="cs"/>
          <w:sz w:val="24"/>
          <w:szCs w:val="24"/>
          <w:rtl/>
        </w:rPr>
        <w:t xml:space="preserve"> שעות לכל מחצית)</w:t>
      </w:r>
      <w:r w:rsidRPr="00D00FA4">
        <w:rPr>
          <w:rFonts w:ascii="Tahoma" w:hAnsi="Tahoma" w:cs="Tahoma" w:hint="cs"/>
          <w:sz w:val="24"/>
          <w:szCs w:val="24"/>
          <w:rtl/>
        </w:rPr>
        <w:t>, בשעות אחר הצהריים/ ערב,  לביצוע פעולות פדגוגיות שונות (</w:t>
      </w:r>
      <w:r w:rsidRPr="00D00FA4">
        <w:rPr>
          <w:rFonts w:ascii="Tahoma" w:hAnsi="Tahoma" w:cs="Tahoma" w:hint="cs"/>
          <w:b/>
          <w:bCs/>
          <w:sz w:val="24"/>
          <w:szCs w:val="24"/>
          <w:rtl/>
        </w:rPr>
        <w:t>שאינן במקום שעות שהייה</w:t>
      </w:r>
      <w:r w:rsidRPr="00D00FA4">
        <w:rPr>
          <w:rFonts w:ascii="Tahoma" w:hAnsi="Tahoma" w:cs="Tahoma" w:hint="cs"/>
          <w:sz w:val="24"/>
          <w:szCs w:val="24"/>
          <w:rtl/>
        </w:rPr>
        <w:t>) כגון:</w:t>
      </w:r>
      <w:r w:rsidR="00D00FA4" w:rsidRPr="00D00FA4">
        <w:rPr>
          <w:rFonts w:ascii="Tahoma" w:hAnsi="Tahoma" w:cs="Tahoma" w:hint="cs"/>
          <w:sz w:val="24"/>
          <w:szCs w:val="24"/>
          <w:rtl/>
        </w:rPr>
        <w:t xml:space="preserve"> </w:t>
      </w:r>
      <w:r w:rsidR="00D00FA4" w:rsidRPr="00D00FA4">
        <w:rPr>
          <w:rFonts w:ascii="Tahoma" w:hAnsi="Tahoma" w:cs="Tahoma"/>
          <w:sz w:val="24"/>
          <w:szCs w:val="24"/>
          <w:rtl/>
        </w:rPr>
        <w:t>אסיפה בית ספרית כללית</w:t>
      </w:r>
      <w:r w:rsidR="00D00FA4" w:rsidRPr="00D00FA4">
        <w:rPr>
          <w:rFonts w:ascii="Tahoma" w:hAnsi="Tahoma" w:cs="Tahoma" w:hint="cs"/>
          <w:sz w:val="24"/>
          <w:szCs w:val="24"/>
          <w:rtl/>
        </w:rPr>
        <w:t xml:space="preserve">, </w:t>
      </w:r>
      <w:r w:rsidR="00D00FA4" w:rsidRPr="00D00FA4">
        <w:rPr>
          <w:rFonts w:ascii="Tahoma" w:hAnsi="Tahoma" w:cs="Tahoma"/>
          <w:sz w:val="24"/>
          <w:szCs w:val="24"/>
          <w:rtl/>
        </w:rPr>
        <w:t>אסיפת הורים וילדים</w:t>
      </w:r>
      <w:r w:rsidR="00D00FA4" w:rsidRPr="00D00FA4">
        <w:rPr>
          <w:rFonts w:ascii="Tahoma" w:hAnsi="Tahoma" w:cs="Tahoma" w:hint="cs"/>
          <w:sz w:val="24"/>
          <w:szCs w:val="24"/>
          <w:rtl/>
        </w:rPr>
        <w:t xml:space="preserve">, </w:t>
      </w:r>
      <w:r w:rsidR="00D00FA4" w:rsidRPr="00D00FA4">
        <w:rPr>
          <w:rFonts w:ascii="Tahoma" w:hAnsi="Tahoma" w:cs="Tahoma"/>
          <w:sz w:val="24"/>
          <w:szCs w:val="24"/>
          <w:rtl/>
        </w:rPr>
        <w:t>פעילויות אחרות כ</w:t>
      </w:r>
      <w:r w:rsidR="00D00FA4" w:rsidRPr="00D00FA4">
        <w:rPr>
          <w:rFonts w:ascii="Tahoma" w:hAnsi="Tahoma" w:cs="Tahoma" w:hint="cs"/>
          <w:sz w:val="24"/>
          <w:szCs w:val="24"/>
          <w:rtl/>
        </w:rPr>
        <w:t>גון</w:t>
      </w:r>
      <w:r w:rsidR="00D00FA4" w:rsidRPr="00D00FA4">
        <w:rPr>
          <w:rFonts w:ascii="Tahoma" w:hAnsi="Tahoma" w:cs="Tahoma"/>
          <w:sz w:val="24"/>
          <w:szCs w:val="24"/>
          <w:rtl/>
        </w:rPr>
        <w:t xml:space="preserve"> מסיבות סיום או מסיבה נושאית</w:t>
      </w:r>
      <w:r w:rsidR="008F1ED7">
        <w:rPr>
          <w:rFonts w:ascii="Tahoma" w:hAnsi="Tahoma" w:cs="Tahoma" w:hint="cs"/>
          <w:sz w:val="24"/>
          <w:szCs w:val="24"/>
          <w:rtl/>
        </w:rPr>
        <w:t>.</w:t>
      </w:r>
    </w:p>
    <w:p w14:paraId="57E34AB2" w14:textId="77777777" w:rsidR="00AC7C39" w:rsidRPr="00AC7C39" w:rsidRDefault="00AC7C39" w:rsidP="00AC7C39">
      <w:pPr>
        <w:jc w:val="left"/>
        <w:rPr>
          <w:rFonts w:ascii="Tahoma" w:hAnsi="Tahoma" w:cs="Tahoma"/>
          <w:sz w:val="24"/>
          <w:szCs w:val="24"/>
          <w:rtl/>
        </w:rPr>
      </w:pPr>
      <w:r w:rsidRPr="00AC7C39">
        <w:rPr>
          <w:rFonts w:ascii="Tahoma" w:hAnsi="Tahoma" w:cs="Tahoma"/>
          <w:sz w:val="24"/>
          <w:szCs w:val="24"/>
          <w:rtl/>
        </w:rPr>
        <w:t>ערך שעה בפעילות בית ספרית שווה לערך שעת מילוי מקום דהיינו 125%</w:t>
      </w:r>
      <w:r>
        <w:rPr>
          <w:rFonts w:ascii="Tahoma" w:hAnsi="Tahoma" w:cs="Tahoma" w:hint="cs"/>
          <w:sz w:val="24"/>
          <w:szCs w:val="24"/>
          <w:rtl/>
        </w:rPr>
        <w:t>.</w:t>
      </w:r>
    </w:p>
    <w:p w14:paraId="45B5691A" w14:textId="77777777" w:rsidR="00AC7C39" w:rsidRPr="00D00FA4" w:rsidRDefault="00AC7C39" w:rsidP="00D00FA4">
      <w:pPr>
        <w:jc w:val="left"/>
        <w:rPr>
          <w:rFonts w:ascii="Tahoma" w:hAnsi="Tahoma" w:cs="Tahoma"/>
          <w:sz w:val="24"/>
          <w:szCs w:val="24"/>
          <w:rtl/>
        </w:rPr>
      </w:pPr>
    </w:p>
    <w:p w14:paraId="5B8DED80" w14:textId="22BA9049" w:rsidR="00DA3E8A" w:rsidRPr="0084393C" w:rsidRDefault="0084393C" w:rsidP="0084393C">
      <w:pPr>
        <w:jc w:val="left"/>
        <w:rPr>
          <w:rFonts w:ascii="Tahoma" w:hAnsi="Tahoma" w:cs="Tahoma"/>
          <w:b/>
          <w:bCs/>
        </w:rPr>
      </w:pPr>
      <w:r w:rsidRPr="0084393C">
        <w:rPr>
          <w:rFonts w:ascii="Tahoma" w:hAnsi="Tahoma" w:cs="Tahoma" w:hint="cs"/>
          <w:b/>
          <w:bCs/>
          <w:rtl/>
        </w:rPr>
        <w:t xml:space="preserve">חתימת עובד הוראה: </w:t>
      </w:r>
      <w:r w:rsidR="000E6982">
        <w:rPr>
          <w:rFonts w:ascii="Tahoma" w:hAnsi="Tahoma" w:cs="Tahoma" w:hint="cs"/>
          <w:b/>
          <w:bCs/>
          <w:rtl/>
        </w:rPr>
        <w:t xml:space="preserve"> </w:t>
      </w:r>
    </w:p>
    <w:sectPr w:rsidR="00DA3E8A" w:rsidRPr="0084393C" w:rsidSect="00B62E6A">
      <w:headerReference w:type="default" r:id="rId8"/>
      <w:pgSz w:w="11906" w:h="16838" w:code="9"/>
      <w:pgMar w:top="720" w:right="720" w:bottom="720" w:left="720" w:header="170" w:footer="39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B77C4" w14:textId="77777777" w:rsidR="00495886" w:rsidRDefault="00495886" w:rsidP="00DE4799">
      <w:pPr>
        <w:spacing w:after="0" w:line="240" w:lineRule="auto"/>
      </w:pPr>
      <w:r>
        <w:separator/>
      </w:r>
    </w:p>
  </w:endnote>
  <w:endnote w:type="continuationSeparator" w:id="0">
    <w:p w14:paraId="722566D8" w14:textId="77777777" w:rsidR="00495886" w:rsidRDefault="00495886" w:rsidP="00DE4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15A3C" w14:textId="77777777" w:rsidR="00495886" w:rsidRDefault="00495886" w:rsidP="00DE4799">
      <w:pPr>
        <w:spacing w:after="0" w:line="240" w:lineRule="auto"/>
      </w:pPr>
      <w:r>
        <w:separator/>
      </w:r>
    </w:p>
  </w:footnote>
  <w:footnote w:type="continuationSeparator" w:id="0">
    <w:p w14:paraId="7AFFE2C7" w14:textId="77777777" w:rsidR="00495886" w:rsidRDefault="00495886" w:rsidP="00DE4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4E134" w14:textId="03E27428" w:rsidR="00EF69F8" w:rsidRDefault="008A4210" w:rsidP="00EF69F8">
    <w:pPr>
      <w:pStyle w:val="a3"/>
      <w:jc w:val="center"/>
      <w:rPr>
        <w:rFonts w:ascii="Tahoma" w:hAnsi="Tahoma" w:cs="Tahoma"/>
        <w:b/>
        <w:bCs/>
        <w:rtl/>
      </w:rPr>
    </w:pPr>
    <w:bookmarkStart w:id="0" w:name="_Hlk81298461"/>
    <w:bookmarkStart w:id="1" w:name="_Hlk81298462"/>
    <w:bookmarkStart w:id="2" w:name="_Hlk81298464"/>
    <w:bookmarkStart w:id="3" w:name="_Hlk81298465"/>
    <w:bookmarkStart w:id="4" w:name="_Hlk81298466"/>
    <w:bookmarkStart w:id="5" w:name="_Hlk81298467"/>
    <w:bookmarkStart w:id="6" w:name="_Hlk81298468"/>
    <w:bookmarkStart w:id="7" w:name="_Hlk81298469"/>
    <w:bookmarkStart w:id="8" w:name="_Hlk81298470"/>
    <w:bookmarkStart w:id="9" w:name="_Hlk81298471"/>
    <w:bookmarkStart w:id="10" w:name="_Hlk81298472"/>
    <w:bookmarkStart w:id="11" w:name="_Hlk81298473"/>
    <w:r>
      <w:rPr>
        <w:noProof/>
        <w:rtl/>
      </w:rPr>
      <w:drawing>
        <wp:anchor distT="0" distB="0" distL="114300" distR="114300" simplePos="0" relativeHeight="251657728" behindDoc="1" locked="0" layoutInCell="1" allowOverlap="1" wp14:anchorId="745CDDC6" wp14:editId="24B66236">
          <wp:simplePos x="0" y="0"/>
          <wp:positionH relativeFrom="column">
            <wp:posOffset>-12065</wp:posOffset>
          </wp:positionH>
          <wp:positionV relativeFrom="paragraph">
            <wp:posOffset>-160020</wp:posOffset>
          </wp:positionV>
          <wp:extent cx="596900" cy="723900"/>
          <wp:effectExtent l="0" t="0" r="0" b="0"/>
          <wp:wrapThrough wrapText="bothSides">
            <wp:wrapPolygon edited="0">
              <wp:start x="0" y="0"/>
              <wp:lineTo x="0" y="21032"/>
              <wp:lineTo x="20681" y="21032"/>
              <wp:lineTo x="20681" y="0"/>
              <wp:lineTo x="0" y="0"/>
            </wp:wrapPolygon>
          </wp:wrapThrough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69F8" w:rsidRPr="00EC3F59">
      <w:rPr>
        <w:rFonts w:ascii="Tahoma" w:hAnsi="Tahoma" w:cs="Tahoma"/>
        <w:b/>
        <w:bCs/>
        <w:rtl/>
      </w:rPr>
      <w:t>מת</w:t>
    </w:r>
    <w:r w:rsidR="00EF69F8">
      <w:rPr>
        <w:rFonts w:ascii="Tahoma" w:hAnsi="Tahoma" w:cs="Tahoma" w:hint="cs"/>
        <w:b/>
        <w:bCs/>
        <w:rtl/>
      </w:rPr>
      <w:t xml:space="preserve">י"א </w:t>
    </w:r>
    <w:r w:rsidR="00EF69F8" w:rsidRPr="00EC3F59">
      <w:rPr>
        <w:rFonts w:ascii="Tahoma" w:hAnsi="Tahoma" w:cs="Tahoma"/>
        <w:b/>
        <w:bCs/>
        <w:rtl/>
      </w:rPr>
      <w:t>(מרכז תמיכה יישובי</w:t>
    </w:r>
    <w:r w:rsidR="00EF69F8">
      <w:rPr>
        <w:rFonts w:ascii="Tahoma" w:hAnsi="Tahoma" w:cs="Tahoma" w:hint="cs"/>
        <w:b/>
        <w:bCs/>
        <w:rtl/>
      </w:rPr>
      <w:t xml:space="preserve"> אזורי)</w:t>
    </w:r>
    <w:r w:rsidR="00EF69F8" w:rsidRPr="00EC3F59">
      <w:rPr>
        <w:rFonts w:ascii="Tahoma" w:hAnsi="Tahoma" w:cs="Tahoma"/>
        <w:b/>
        <w:bCs/>
        <w:rtl/>
      </w:rPr>
      <w:t xml:space="preserve"> רח' </w:t>
    </w:r>
    <w:r w:rsidR="00EF69F8">
      <w:rPr>
        <w:rFonts w:ascii="Tahoma" w:hAnsi="Tahoma" w:cs="Tahoma" w:hint="cs"/>
        <w:b/>
        <w:bCs/>
        <w:rtl/>
      </w:rPr>
      <w:t xml:space="preserve">אצ"ל פינת לח"י נתניה </w:t>
    </w:r>
    <w:r w:rsidR="00EF69F8" w:rsidRPr="00EC3F59">
      <w:rPr>
        <w:rFonts w:ascii="Tahoma" w:hAnsi="Tahoma" w:cs="Tahoma"/>
        <w:b/>
        <w:bCs/>
        <w:rtl/>
      </w:rPr>
      <w:t>ת.ד 2115</w:t>
    </w:r>
  </w:p>
  <w:p w14:paraId="53E07EED" w14:textId="011DA582" w:rsidR="00EC3F59" w:rsidRPr="00EF69F8" w:rsidRDefault="00EF69F8" w:rsidP="00EF69F8">
    <w:pPr>
      <w:pStyle w:val="a3"/>
      <w:spacing w:before="0" w:beforeAutospacing="0"/>
      <w:jc w:val="center"/>
      <w:rPr>
        <w:rFonts w:ascii="Tahoma" w:hAnsi="Tahoma" w:cs="Tahoma"/>
        <w:b/>
        <w:bCs/>
      </w:rPr>
    </w:pPr>
    <w:r w:rsidRPr="00EC3F59">
      <w:rPr>
        <w:rFonts w:ascii="Tahoma" w:hAnsi="Tahoma" w:cs="Tahoma"/>
        <w:b/>
        <w:bCs/>
        <w:rtl/>
      </w:rPr>
      <w:t>מיקוד 42120</w:t>
    </w:r>
    <w:r>
      <w:rPr>
        <w:rFonts w:ascii="Tahoma" w:hAnsi="Tahoma" w:cs="Tahoma" w:hint="cs"/>
        <w:b/>
        <w:bCs/>
        <w:rtl/>
      </w:rPr>
      <w:t xml:space="preserve"> ס.מ 425082 </w:t>
    </w:r>
    <w:r w:rsidRPr="00EC3F59">
      <w:rPr>
        <w:rFonts w:ascii="Tahoma" w:hAnsi="Tahoma" w:cs="Tahoma"/>
        <w:b/>
        <w:bCs/>
        <w:rtl/>
      </w:rPr>
      <w:t>טל</w:t>
    </w:r>
    <w:r>
      <w:rPr>
        <w:rFonts w:ascii="Tahoma" w:hAnsi="Tahoma" w:cs="Tahoma" w:hint="cs"/>
        <w:b/>
        <w:bCs/>
        <w:rtl/>
      </w:rPr>
      <w:t>פקס: 09-8324451 טלפון: 09-8871994</w:t>
    </w:r>
    <w:r w:rsidRPr="00EC3F59">
      <w:rPr>
        <w:rFonts w:ascii="Tahoma" w:hAnsi="Tahoma" w:cs="Tahoma"/>
        <w:b/>
        <w:bCs/>
        <w:rtl/>
      </w:rPr>
      <w:t xml:space="preserve">  </w:t>
    </w:r>
    <w:r w:rsidRPr="00EC3F59">
      <w:rPr>
        <w:rFonts w:ascii="Tahoma" w:hAnsi="Tahoma" w:cs="Tahoma"/>
        <w:b/>
        <w:bCs/>
        <w:rtl/>
      </w:rPr>
      <w:tab/>
    </w:r>
    <w:r>
      <w:rPr>
        <w:rFonts w:ascii="Tahoma" w:hAnsi="Tahoma" w:cs="Tahoma" w:hint="cs"/>
        <w:b/>
        <w:bCs/>
        <w:rtl/>
      </w:rPr>
      <w:t xml:space="preserve">                                                      </w:t>
    </w:r>
    <w:r w:rsidRPr="00B93550">
      <w:rPr>
        <w:rFonts w:ascii="Tahoma" w:hAnsi="Tahoma" w:cs="Tahoma"/>
        <w:b/>
        <w:bCs/>
        <w:rtl/>
      </w:rPr>
      <w:t xml:space="preserve">דואר אלקטרוני: 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r w:rsidRPr="003C775A">
      <w:rPr>
        <w:rFonts w:ascii="Tahoma" w:hAnsi="Tahoma" w:cs="Tahoma"/>
        <w:b/>
        <w:bCs/>
      </w:rPr>
      <w:t>matya.netanya@matya365.org.il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2241B"/>
    <w:multiLevelType w:val="hybridMultilevel"/>
    <w:tmpl w:val="DE18B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B16F8"/>
    <w:multiLevelType w:val="hybridMultilevel"/>
    <w:tmpl w:val="49BE5D36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204FB"/>
    <w:multiLevelType w:val="hybridMultilevel"/>
    <w:tmpl w:val="4F36188E"/>
    <w:lvl w:ilvl="0" w:tplc="EFBCA40E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 w15:restartNumberingAfterBreak="0">
    <w:nsid w:val="291E1E4B"/>
    <w:multiLevelType w:val="hybridMultilevel"/>
    <w:tmpl w:val="AE183D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85008F1"/>
    <w:multiLevelType w:val="hybridMultilevel"/>
    <w:tmpl w:val="568A8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47E7F"/>
    <w:multiLevelType w:val="hybridMultilevel"/>
    <w:tmpl w:val="2FECCE6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49213E1F"/>
    <w:multiLevelType w:val="hybridMultilevel"/>
    <w:tmpl w:val="6C009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422DC4"/>
    <w:multiLevelType w:val="hybridMultilevel"/>
    <w:tmpl w:val="6A828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27552"/>
    <w:multiLevelType w:val="hybridMultilevel"/>
    <w:tmpl w:val="9D3E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52106C"/>
    <w:multiLevelType w:val="hybridMultilevel"/>
    <w:tmpl w:val="8C68F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C849AE"/>
    <w:multiLevelType w:val="hybridMultilevel"/>
    <w:tmpl w:val="63DC707E"/>
    <w:lvl w:ilvl="0" w:tplc="2030269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ECA009E"/>
    <w:multiLevelType w:val="hybridMultilevel"/>
    <w:tmpl w:val="AE128C9A"/>
    <w:lvl w:ilvl="0" w:tplc="87AE8A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AA27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88E0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2EB4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18C3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60B2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6C22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5A45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DC80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477182660">
    <w:abstractNumId w:val="0"/>
  </w:num>
  <w:num w:numId="2" w16cid:durableId="1501044596">
    <w:abstractNumId w:val="3"/>
  </w:num>
  <w:num w:numId="3" w16cid:durableId="555554488">
    <w:abstractNumId w:val="1"/>
  </w:num>
  <w:num w:numId="4" w16cid:durableId="954170635">
    <w:abstractNumId w:val="10"/>
  </w:num>
  <w:num w:numId="5" w16cid:durableId="1274020296">
    <w:abstractNumId w:val="4"/>
  </w:num>
  <w:num w:numId="6" w16cid:durableId="1569028197">
    <w:abstractNumId w:val="9"/>
  </w:num>
  <w:num w:numId="7" w16cid:durableId="750659466">
    <w:abstractNumId w:val="7"/>
  </w:num>
  <w:num w:numId="8" w16cid:durableId="1425880690">
    <w:abstractNumId w:val="8"/>
  </w:num>
  <w:num w:numId="9" w16cid:durableId="1877623326">
    <w:abstractNumId w:val="6"/>
  </w:num>
  <w:num w:numId="10" w16cid:durableId="1971008801">
    <w:abstractNumId w:val="5"/>
  </w:num>
  <w:num w:numId="11" w16cid:durableId="1103723342">
    <w:abstractNumId w:val="2"/>
  </w:num>
  <w:num w:numId="12" w16cid:durableId="18565345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79"/>
    <w:rsid w:val="00024E84"/>
    <w:rsid w:val="00040B92"/>
    <w:rsid w:val="000B4DD2"/>
    <w:rsid w:val="000B55F8"/>
    <w:rsid w:val="000B77D7"/>
    <w:rsid w:val="000C3B39"/>
    <w:rsid w:val="000C6FA6"/>
    <w:rsid w:val="000E195A"/>
    <w:rsid w:val="000E6982"/>
    <w:rsid w:val="0010468C"/>
    <w:rsid w:val="0015473C"/>
    <w:rsid w:val="00155102"/>
    <w:rsid w:val="001618C9"/>
    <w:rsid w:val="00165A9D"/>
    <w:rsid w:val="00174FCB"/>
    <w:rsid w:val="001B7837"/>
    <w:rsid w:val="001C659F"/>
    <w:rsid w:val="001E3820"/>
    <w:rsid w:val="001E3EBF"/>
    <w:rsid w:val="001E41D4"/>
    <w:rsid w:val="00217679"/>
    <w:rsid w:val="00227A66"/>
    <w:rsid w:val="002370FC"/>
    <w:rsid w:val="00245557"/>
    <w:rsid w:val="002520E1"/>
    <w:rsid w:val="0026792B"/>
    <w:rsid w:val="00286AC9"/>
    <w:rsid w:val="00296B0D"/>
    <w:rsid w:val="002A715C"/>
    <w:rsid w:val="002B6DB7"/>
    <w:rsid w:val="002D41BD"/>
    <w:rsid w:val="00332D11"/>
    <w:rsid w:val="00341025"/>
    <w:rsid w:val="003449F1"/>
    <w:rsid w:val="003B727E"/>
    <w:rsid w:val="003C362F"/>
    <w:rsid w:val="003E0A19"/>
    <w:rsid w:val="0041038D"/>
    <w:rsid w:val="004261B8"/>
    <w:rsid w:val="00461445"/>
    <w:rsid w:val="00464B49"/>
    <w:rsid w:val="00495886"/>
    <w:rsid w:val="004A56F2"/>
    <w:rsid w:val="004D32A3"/>
    <w:rsid w:val="004E5E62"/>
    <w:rsid w:val="00544896"/>
    <w:rsid w:val="00566B94"/>
    <w:rsid w:val="00577043"/>
    <w:rsid w:val="005A1969"/>
    <w:rsid w:val="005D0FC0"/>
    <w:rsid w:val="005F159D"/>
    <w:rsid w:val="005F3672"/>
    <w:rsid w:val="00633E9E"/>
    <w:rsid w:val="00641645"/>
    <w:rsid w:val="00670CEC"/>
    <w:rsid w:val="00690BD9"/>
    <w:rsid w:val="006B1621"/>
    <w:rsid w:val="006B2566"/>
    <w:rsid w:val="006C048F"/>
    <w:rsid w:val="006C39EA"/>
    <w:rsid w:val="006D3096"/>
    <w:rsid w:val="006D49E5"/>
    <w:rsid w:val="006D5AFB"/>
    <w:rsid w:val="00733BC8"/>
    <w:rsid w:val="00744808"/>
    <w:rsid w:val="0074551E"/>
    <w:rsid w:val="00754C61"/>
    <w:rsid w:val="007751F5"/>
    <w:rsid w:val="007769A9"/>
    <w:rsid w:val="008025DF"/>
    <w:rsid w:val="00811FFD"/>
    <w:rsid w:val="00815336"/>
    <w:rsid w:val="00826403"/>
    <w:rsid w:val="00827FC8"/>
    <w:rsid w:val="00842DD3"/>
    <w:rsid w:val="0084393C"/>
    <w:rsid w:val="00861FB0"/>
    <w:rsid w:val="008936D3"/>
    <w:rsid w:val="00895B53"/>
    <w:rsid w:val="008A4210"/>
    <w:rsid w:val="008E015C"/>
    <w:rsid w:val="008F1ED7"/>
    <w:rsid w:val="008F33F8"/>
    <w:rsid w:val="008F4667"/>
    <w:rsid w:val="009365B3"/>
    <w:rsid w:val="00970C27"/>
    <w:rsid w:val="0099552E"/>
    <w:rsid w:val="009A0329"/>
    <w:rsid w:val="009A5010"/>
    <w:rsid w:val="009B17D2"/>
    <w:rsid w:val="009D5E67"/>
    <w:rsid w:val="009E103E"/>
    <w:rsid w:val="00A041AE"/>
    <w:rsid w:val="00A2362E"/>
    <w:rsid w:val="00A30E85"/>
    <w:rsid w:val="00A51471"/>
    <w:rsid w:val="00A753D3"/>
    <w:rsid w:val="00A81EB4"/>
    <w:rsid w:val="00A83DB5"/>
    <w:rsid w:val="00A87B53"/>
    <w:rsid w:val="00AB25AC"/>
    <w:rsid w:val="00AC5597"/>
    <w:rsid w:val="00AC7C39"/>
    <w:rsid w:val="00AD6424"/>
    <w:rsid w:val="00AF4242"/>
    <w:rsid w:val="00B12D4C"/>
    <w:rsid w:val="00B21D62"/>
    <w:rsid w:val="00B30562"/>
    <w:rsid w:val="00B32885"/>
    <w:rsid w:val="00B36984"/>
    <w:rsid w:val="00B4473C"/>
    <w:rsid w:val="00B4568D"/>
    <w:rsid w:val="00B47A66"/>
    <w:rsid w:val="00B62E6A"/>
    <w:rsid w:val="00B708FC"/>
    <w:rsid w:val="00B76862"/>
    <w:rsid w:val="00B76934"/>
    <w:rsid w:val="00B92658"/>
    <w:rsid w:val="00B96DA7"/>
    <w:rsid w:val="00BA3B0E"/>
    <w:rsid w:val="00BC1942"/>
    <w:rsid w:val="00BD7B57"/>
    <w:rsid w:val="00BE13AC"/>
    <w:rsid w:val="00BE381C"/>
    <w:rsid w:val="00BE6E8E"/>
    <w:rsid w:val="00BF2F2B"/>
    <w:rsid w:val="00C13187"/>
    <w:rsid w:val="00C258FC"/>
    <w:rsid w:val="00C36570"/>
    <w:rsid w:val="00C43F42"/>
    <w:rsid w:val="00C45F30"/>
    <w:rsid w:val="00C90191"/>
    <w:rsid w:val="00C9128F"/>
    <w:rsid w:val="00CA207C"/>
    <w:rsid w:val="00CE0FA6"/>
    <w:rsid w:val="00CF316F"/>
    <w:rsid w:val="00CF582C"/>
    <w:rsid w:val="00D00FA4"/>
    <w:rsid w:val="00D034B7"/>
    <w:rsid w:val="00D21E4E"/>
    <w:rsid w:val="00D3176A"/>
    <w:rsid w:val="00D57227"/>
    <w:rsid w:val="00D641DF"/>
    <w:rsid w:val="00D8411B"/>
    <w:rsid w:val="00DA3E8A"/>
    <w:rsid w:val="00DB4153"/>
    <w:rsid w:val="00DE4799"/>
    <w:rsid w:val="00DF120C"/>
    <w:rsid w:val="00DF6A7A"/>
    <w:rsid w:val="00DF738F"/>
    <w:rsid w:val="00E739CE"/>
    <w:rsid w:val="00EA1836"/>
    <w:rsid w:val="00EB206A"/>
    <w:rsid w:val="00EC3F59"/>
    <w:rsid w:val="00ED0313"/>
    <w:rsid w:val="00ED56D3"/>
    <w:rsid w:val="00EE5410"/>
    <w:rsid w:val="00EF69F8"/>
    <w:rsid w:val="00F068C7"/>
    <w:rsid w:val="00F11BFC"/>
    <w:rsid w:val="00F43E91"/>
    <w:rsid w:val="00F6696C"/>
    <w:rsid w:val="00F90B45"/>
    <w:rsid w:val="00FA20C1"/>
    <w:rsid w:val="00FA5564"/>
    <w:rsid w:val="00FB09B3"/>
    <w:rsid w:val="00FB2FC1"/>
    <w:rsid w:val="00FE0493"/>
    <w:rsid w:val="00FF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A60A42"/>
  <w15:chartTrackingRefBased/>
  <w15:docId w15:val="{EB46A654-C3AC-421C-A663-BB458CD7F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597"/>
    <w:pPr>
      <w:bidi/>
      <w:spacing w:before="100" w:beforeAutospacing="1" w:after="200" w:line="276" w:lineRule="auto"/>
      <w:ind w:right="113"/>
      <w:jc w:val="right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E47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DE4799"/>
  </w:style>
  <w:style w:type="paragraph" w:styleId="a5">
    <w:name w:val="footer"/>
    <w:basedOn w:val="a"/>
    <w:link w:val="a6"/>
    <w:uiPriority w:val="99"/>
    <w:unhideWhenUsed/>
    <w:rsid w:val="00DE47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DE4799"/>
  </w:style>
  <w:style w:type="character" w:styleId="Hyperlink">
    <w:name w:val="Hyperlink"/>
    <w:rsid w:val="00DE479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B727E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3B727E"/>
    <w:rPr>
      <w:rFonts w:ascii="Tahoma" w:hAnsi="Tahoma" w:cs="Tahoma"/>
      <w:sz w:val="16"/>
      <w:szCs w:val="16"/>
    </w:rPr>
  </w:style>
  <w:style w:type="table" w:customStyle="1" w:styleId="a9">
    <w:name w:val="טבלת רשת"/>
    <w:basedOn w:val="a1"/>
    <w:uiPriority w:val="59"/>
    <w:rsid w:val="00EC3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zkirut.MAZKIRUT2\Application%20Data\Microsoft\Templates\&#1502;&#1514;&#1497;%20&#1504;&#1497;&#1497;&#1512;%20&#1502;&#1499;&#1514;&#1489;&#1497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8849A-B110-48CB-A2FA-42813CFA1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מתי נייר מכתבים.dotx</Template>
  <TotalTime>0</TotalTime>
  <Pages>1</Pages>
  <Words>86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mazkirut</dc:creator>
  <cp:keywords/>
  <dc:description/>
  <cp:lastModifiedBy>לאונור דעיה(מתי"א פתח תקוה)</cp:lastModifiedBy>
  <cp:revision>2</cp:revision>
  <cp:lastPrinted>2013-11-17T11:52:00Z</cp:lastPrinted>
  <dcterms:created xsi:type="dcterms:W3CDTF">2026-02-01T07:04:00Z</dcterms:created>
  <dcterms:modified xsi:type="dcterms:W3CDTF">2026-02-01T07:04:00Z</dcterms:modified>
</cp:coreProperties>
</file>